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D73D4" w14:textId="4EED9139" w:rsidR="000718B1" w:rsidRPr="00E222B5" w:rsidRDefault="006613DE" w:rsidP="00E222B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002060"/>
        <w:tabs>
          <w:tab w:val="left" w:pos="3737"/>
        </w:tabs>
        <w:spacing w:after="160" w:line="259" w:lineRule="auto"/>
        <w:ind w:right="686"/>
        <w:jc w:val="center"/>
        <w:rPr>
          <w:rFonts w:asciiTheme="minorHAnsi" w:eastAsiaTheme="minorHAnsi" w:hAnsiTheme="minorHAnsi" w:cstheme="minorHAnsi"/>
          <w:lang w:val="fr-FR"/>
        </w:rPr>
      </w:pPr>
      <w:r w:rsidRPr="000718B1">
        <w:rPr>
          <w:rFonts w:asciiTheme="minorHAnsi" w:eastAsiaTheme="minorHAnsi" w:hAnsiTheme="minorHAnsi" w:cstheme="minorHAnsi"/>
          <w:b/>
          <w:sz w:val="28"/>
          <w:szCs w:val="28"/>
          <w:lang w:val="fr-FR"/>
        </w:rPr>
        <w:t xml:space="preserve">APPEL A PROJET </w:t>
      </w:r>
      <w:r w:rsidR="00EE788C" w:rsidRPr="00EE788C">
        <w:rPr>
          <w:rFonts w:asciiTheme="minorHAnsi" w:eastAsiaTheme="minorHAnsi" w:hAnsiTheme="minorHAnsi" w:cstheme="minorHAnsi"/>
          <w:b/>
          <w:sz w:val="28"/>
          <w:szCs w:val="28"/>
          <w:lang w:val="fr-FR"/>
        </w:rPr>
        <w:t>Collaborative Reporting Initiatives</w:t>
      </w:r>
    </w:p>
    <w:p w14:paraId="48562B95" w14:textId="77777777" w:rsidR="00180F3B" w:rsidRPr="000718B1" w:rsidRDefault="00180F3B" w:rsidP="000718B1">
      <w:pPr>
        <w:ind w:left="567" w:right="686"/>
        <w:jc w:val="center"/>
        <w:rPr>
          <w:rFonts w:asciiTheme="minorHAnsi" w:hAnsiTheme="minorHAnsi" w:cstheme="minorHAnsi"/>
          <w:b/>
          <w:bCs/>
          <w:sz w:val="28"/>
          <w:szCs w:val="28"/>
          <w:lang w:val="fr-FR"/>
        </w:rPr>
      </w:pPr>
    </w:p>
    <w:p w14:paraId="01718B8C" w14:textId="716199CC" w:rsidR="00240A6E" w:rsidRPr="000718B1" w:rsidRDefault="00240A6E" w:rsidP="000718B1">
      <w:pPr>
        <w:ind w:left="567" w:right="686"/>
        <w:jc w:val="center"/>
        <w:rPr>
          <w:rFonts w:asciiTheme="minorHAnsi" w:hAnsiTheme="minorHAnsi" w:cstheme="minorHAnsi"/>
          <w:b/>
          <w:bCs/>
          <w:sz w:val="28"/>
          <w:szCs w:val="28"/>
          <w:lang w:val="fr-FR"/>
        </w:rPr>
      </w:pPr>
      <w:r w:rsidRPr="000718B1">
        <w:rPr>
          <w:rFonts w:asciiTheme="minorHAnsi" w:hAnsiTheme="minorHAnsi" w:cstheme="minorHAnsi"/>
          <w:b/>
          <w:bCs/>
          <w:sz w:val="28"/>
          <w:szCs w:val="28"/>
          <w:lang w:val="fr-FR"/>
        </w:rPr>
        <w:t xml:space="preserve">ANNEXE </w:t>
      </w:r>
      <w:r w:rsidR="00194CEA" w:rsidRPr="000718B1">
        <w:rPr>
          <w:rFonts w:asciiTheme="minorHAnsi" w:hAnsiTheme="minorHAnsi" w:cstheme="minorHAnsi"/>
          <w:b/>
          <w:bCs/>
          <w:sz w:val="28"/>
          <w:szCs w:val="28"/>
          <w:lang w:val="fr-FR"/>
        </w:rPr>
        <w:t>III</w:t>
      </w:r>
      <w:r w:rsidRPr="000718B1">
        <w:rPr>
          <w:rFonts w:asciiTheme="minorHAnsi" w:hAnsiTheme="minorHAnsi" w:cstheme="minorHAnsi"/>
          <w:b/>
          <w:bCs/>
          <w:sz w:val="28"/>
          <w:szCs w:val="28"/>
          <w:lang w:val="fr-FR"/>
        </w:rPr>
        <w:t xml:space="preserve"> – FORMULAIRE DE CANDIDATURE</w:t>
      </w:r>
    </w:p>
    <w:p w14:paraId="05CCF294" w14:textId="7C03247E" w:rsidR="00240A6E" w:rsidRPr="000718B1" w:rsidRDefault="00240A6E" w:rsidP="000718B1">
      <w:pPr>
        <w:ind w:left="567" w:right="686"/>
        <w:jc w:val="center"/>
        <w:rPr>
          <w:rFonts w:asciiTheme="minorHAnsi" w:hAnsiTheme="minorHAnsi" w:cstheme="minorHAnsi"/>
          <w:b/>
          <w:bCs/>
          <w:sz w:val="22"/>
          <w:szCs w:val="22"/>
          <w:lang w:val="fr-FR"/>
        </w:rPr>
      </w:pPr>
    </w:p>
    <w:p w14:paraId="76E6E8CB" w14:textId="137DAB69" w:rsidR="00E427DB" w:rsidRPr="000718B1" w:rsidRDefault="00E427DB" w:rsidP="000718B1">
      <w:pPr>
        <w:ind w:left="567" w:right="686"/>
        <w:jc w:val="center"/>
        <w:rPr>
          <w:rFonts w:asciiTheme="minorHAnsi" w:hAnsiTheme="minorHAnsi" w:cstheme="minorHAnsi"/>
          <w:b/>
          <w:bCs/>
          <w:sz w:val="22"/>
          <w:szCs w:val="22"/>
          <w:lang w:val="fr-FR"/>
        </w:rPr>
      </w:pPr>
    </w:p>
    <w:p w14:paraId="572591C4" w14:textId="5755F600" w:rsidR="00E427DB" w:rsidRPr="000718B1" w:rsidRDefault="00E427DB" w:rsidP="000718B1">
      <w:pPr>
        <w:ind w:left="567" w:right="686"/>
        <w:jc w:val="center"/>
        <w:rPr>
          <w:rFonts w:asciiTheme="minorHAnsi" w:hAnsiTheme="minorHAnsi" w:cstheme="minorHAnsi"/>
          <w:b/>
          <w:bCs/>
          <w:sz w:val="22"/>
          <w:szCs w:val="22"/>
          <w:lang w:val="fr-FR"/>
        </w:rPr>
      </w:pPr>
    </w:p>
    <w:p w14:paraId="17CB4A20" w14:textId="4E036483" w:rsidR="00E427DB" w:rsidRPr="000718B1" w:rsidRDefault="004411B6" w:rsidP="000718B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567" w:right="686"/>
        <w:jc w:val="center"/>
        <w:rPr>
          <w:rFonts w:asciiTheme="minorHAnsi" w:hAnsiTheme="minorHAnsi" w:cstheme="minorHAnsi"/>
          <w:b/>
          <w:bCs/>
          <w:sz w:val="22"/>
          <w:szCs w:val="22"/>
          <w:lang w:val="fr-FR"/>
        </w:rPr>
      </w:pPr>
      <w:r w:rsidRPr="000718B1">
        <w:rPr>
          <w:rFonts w:asciiTheme="minorHAnsi" w:hAnsiTheme="minorHAnsi" w:cstheme="minorHAnsi"/>
          <w:b/>
          <w:bCs/>
          <w:sz w:val="22"/>
          <w:szCs w:val="22"/>
          <w:lang w:val="fr-FR"/>
        </w:rPr>
        <w:t>Note liminaire à l’attention des Demandeurs</w:t>
      </w:r>
    </w:p>
    <w:p w14:paraId="1BC15B9F" w14:textId="63E4AB4A" w:rsidR="004411B6" w:rsidRPr="000718B1" w:rsidRDefault="004411B6" w:rsidP="000718B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567" w:right="686"/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p w14:paraId="568C2F7E" w14:textId="75C80E6D" w:rsidR="004411B6" w:rsidRPr="000718B1" w:rsidRDefault="004411B6" w:rsidP="000718B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567" w:right="686"/>
        <w:jc w:val="both"/>
        <w:rPr>
          <w:rFonts w:asciiTheme="minorHAnsi" w:hAnsiTheme="minorHAnsi" w:cstheme="minorHAnsi"/>
          <w:sz w:val="22"/>
          <w:szCs w:val="22"/>
          <w:lang w:val="fr-FR"/>
        </w:rPr>
      </w:pPr>
      <w:r w:rsidRPr="000718B1">
        <w:rPr>
          <w:rFonts w:asciiTheme="minorHAnsi" w:hAnsiTheme="minorHAnsi" w:cstheme="minorHAnsi"/>
          <w:sz w:val="22"/>
          <w:szCs w:val="22"/>
          <w:lang w:val="fr-FR"/>
        </w:rPr>
        <w:t>Le présent formulaire a pour but de fournir à CFI les informations administratives et financières relatives à votre organisation</w:t>
      </w:r>
      <w:r w:rsidR="00913BB9" w:rsidRPr="000718B1">
        <w:rPr>
          <w:rFonts w:asciiTheme="minorHAnsi" w:hAnsiTheme="minorHAnsi" w:cstheme="minorHAnsi"/>
          <w:sz w:val="22"/>
          <w:szCs w:val="22"/>
          <w:lang w:val="fr-FR"/>
        </w:rPr>
        <w:t>.</w:t>
      </w:r>
    </w:p>
    <w:p w14:paraId="16DE6CDA" w14:textId="1F274B56" w:rsidR="00913BB9" w:rsidRPr="000718B1" w:rsidRDefault="00913BB9" w:rsidP="000718B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567" w:right="686"/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p w14:paraId="4181E381" w14:textId="7D5C4435" w:rsidR="00913BB9" w:rsidRPr="000718B1" w:rsidRDefault="00BC5F07" w:rsidP="000718B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567" w:right="686"/>
        <w:jc w:val="both"/>
        <w:rPr>
          <w:rFonts w:asciiTheme="minorHAnsi" w:hAnsiTheme="minorHAnsi" w:cstheme="minorHAnsi"/>
          <w:sz w:val="22"/>
          <w:szCs w:val="22"/>
          <w:lang w:val="fr-FR"/>
        </w:rPr>
      </w:pPr>
      <w:r w:rsidRPr="000718B1">
        <w:rPr>
          <w:rFonts w:asciiTheme="minorHAnsi" w:hAnsiTheme="minorHAnsi" w:cstheme="minorHAnsi"/>
          <w:sz w:val="22"/>
          <w:szCs w:val="22"/>
          <w:lang w:val="fr-FR"/>
        </w:rPr>
        <w:t xml:space="preserve">Les champs en </w:t>
      </w:r>
      <w:r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>[bleu]</w:t>
      </w:r>
      <w:r w:rsidRPr="000718B1">
        <w:rPr>
          <w:rFonts w:asciiTheme="minorHAnsi" w:hAnsiTheme="minorHAnsi" w:cstheme="minorHAnsi"/>
          <w:color w:val="FFFFFF" w:themeColor="background1"/>
          <w:sz w:val="22"/>
          <w:szCs w:val="22"/>
          <w:lang w:val="fr-FR"/>
        </w:rPr>
        <w:t xml:space="preserve"> </w:t>
      </w:r>
      <w:r w:rsidRPr="000718B1">
        <w:rPr>
          <w:rFonts w:asciiTheme="minorHAnsi" w:hAnsiTheme="minorHAnsi" w:cstheme="minorHAnsi"/>
          <w:sz w:val="22"/>
          <w:szCs w:val="22"/>
          <w:lang w:val="fr-FR"/>
        </w:rPr>
        <w:t>doivent être impérativement complétés</w:t>
      </w:r>
      <w:r w:rsidR="00C975BD" w:rsidRPr="000718B1">
        <w:rPr>
          <w:rFonts w:asciiTheme="minorHAnsi" w:hAnsiTheme="minorHAnsi" w:cstheme="minorHAnsi"/>
          <w:sz w:val="22"/>
          <w:szCs w:val="22"/>
          <w:lang w:val="fr-FR"/>
        </w:rPr>
        <w:t xml:space="preserve"> par le Demandeur</w:t>
      </w:r>
      <w:r w:rsidRPr="000718B1">
        <w:rPr>
          <w:rFonts w:asciiTheme="minorHAnsi" w:hAnsiTheme="minorHAnsi" w:cstheme="minorHAnsi"/>
          <w:sz w:val="22"/>
          <w:szCs w:val="22"/>
          <w:lang w:val="fr-FR"/>
        </w:rPr>
        <w:t xml:space="preserve">. </w:t>
      </w:r>
    </w:p>
    <w:p w14:paraId="1046F325" w14:textId="0CEA9B5A" w:rsidR="00913BB9" w:rsidRPr="000718B1" w:rsidRDefault="00913BB9" w:rsidP="000718B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567" w:right="686"/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p w14:paraId="1F56750F" w14:textId="6A32420E" w:rsidR="00913BB9" w:rsidRPr="000718B1" w:rsidRDefault="00913BB9" w:rsidP="000718B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567" w:right="686"/>
        <w:jc w:val="both"/>
        <w:rPr>
          <w:rFonts w:asciiTheme="minorHAnsi" w:hAnsiTheme="minorHAnsi" w:cstheme="minorHAnsi"/>
          <w:sz w:val="22"/>
          <w:szCs w:val="22"/>
          <w:lang w:val="fr-FR"/>
        </w:rPr>
      </w:pPr>
      <w:r w:rsidRPr="000718B1">
        <w:rPr>
          <w:rFonts w:asciiTheme="minorHAnsi" w:hAnsiTheme="minorHAnsi" w:cstheme="minorHAnsi"/>
          <w:sz w:val="22"/>
          <w:szCs w:val="22"/>
          <w:lang w:val="fr-FR"/>
        </w:rPr>
        <w:t>Le présent document doit être impérativement signé par le représentant légal de votre organisation ou toute personne habilitée à engager légalement l’organisation.</w:t>
      </w:r>
    </w:p>
    <w:p w14:paraId="251CF1CC" w14:textId="6274E95D" w:rsidR="00913BB9" w:rsidRPr="000718B1" w:rsidRDefault="00913BB9" w:rsidP="000718B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567" w:right="686"/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p w14:paraId="0847CA3A" w14:textId="1D77B01A" w:rsidR="00E52726" w:rsidRPr="000718B1" w:rsidRDefault="00E52726" w:rsidP="000718B1">
      <w:pPr>
        <w:ind w:left="567" w:right="686"/>
        <w:jc w:val="center"/>
        <w:rPr>
          <w:rFonts w:asciiTheme="minorHAnsi" w:hAnsiTheme="minorHAnsi" w:cstheme="minorHAnsi"/>
          <w:b/>
          <w:bCs/>
          <w:sz w:val="22"/>
          <w:szCs w:val="22"/>
          <w:lang w:val="fr-FR"/>
        </w:rPr>
      </w:pPr>
    </w:p>
    <w:p w14:paraId="13AB8481" w14:textId="3606FF0A" w:rsidR="00B21F68" w:rsidRPr="000718B1" w:rsidRDefault="00B21F68" w:rsidP="000718B1">
      <w:pPr>
        <w:ind w:left="567" w:right="686"/>
        <w:jc w:val="center"/>
        <w:rPr>
          <w:rFonts w:asciiTheme="minorHAnsi" w:hAnsiTheme="minorHAnsi" w:cstheme="minorHAnsi"/>
          <w:b/>
          <w:bCs/>
          <w:sz w:val="22"/>
          <w:szCs w:val="22"/>
          <w:lang w:val="fr-FR"/>
        </w:rPr>
      </w:pPr>
    </w:p>
    <w:p w14:paraId="4572E29F" w14:textId="636CCC3F" w:rsidR="00B21F68" w:rsidRPr="000718B1" w:rsidRDefault="00B21F68" w:rsidP="000718B1">
      <w:pPr>
        <w:ind w:left="567" w:right="686"/>
        <w:jc w:val="center"/>
        <w:rPr>
          <w:rFonts w:asciiTheme="minorHAnsi" w:hAnsiTheme="minorHAnsi" w:cstheme="minorHAnsi"/>
          <w:b/>
          <w:bCs/>
          <w:sz w:val="22"/>
          <w:szCs w:val="22"/>
          <w:lang w:val="fr-FR"/>
        </w:rPr>
      </w:pPr>
    </w:p>
    <w:p w14:paraId="5FE46899" w14:textId="77777777" w:rsidR="00B21F68" w:rsidRPr="000718B1" w:rsidRDefault="00B21F68" w:rsidP="000718B1">
      <w:pPr>
        <w:ind w:left="567" w:right="686"/>
        <w:jc w:val="center"/>
        <w:rPr>
          <w:rFonts w:asciiTheme="minorHAnsi" w:hAnsiTheme="minorHAnsi" w:cstheme="minorHAnsi"/>
          <w:b/>
          <w:bCs/>
          <w:sz w:val="22"/>
          <w:szCs w:val="22"/>
          <w:lang w:val="fr-FR"/>
        </w:rPr>
      </w:pPr>
    </w:p>
    <w:sdt>
      <w:sdtPr>
        <w:rPr>
          <w:rFonts w:asciiTheme="minorHAnsi" w:eastAsia="Times New Roman" w:hAnsiTheme="minorHAnsi" w:cstheme="minorBidi"/>
          <w:color w:val="auto"/>
          <w:sz w:val="22"/>
          <w:szCs w:val="22"/>
          <w:lang w:val="en-US" w:eastAsia="en-US"/>
        </w:rPr>
        <w:id w:val="37967910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C0B3BCC" w14:textId="24261BAA" w:rsidR="00AE26D2" w:rsidRPr="000718B1" w:rsidRDefault="00137460" w:rsidP="000718B1">
          <w:pPr>
            <w:pStyle w:val="En-ttedetabledesmatires"/>
            <w:tabs>
              <w:tab w:val="left" w:pos="9639"/>
            </w:tabs>
            <w:ind w:left="567" w:right="686"/>
            <w:jc w:val="center"/>
            <w:rPr>
              <w:rFonts w:asciiTheme="minorHAnsi" w:hAnsiTheme="minorHAnsi" w:cstheme="minorHAnsi"/>
              <w:b/>
              <w:bCs/>
              <w:color w:val="000000" w:themeColor="text1"/>
              <w:sz w:val="22"/>
              <w:szCs w:val="22"/>
              <w:u w:val="single"/>
            </w:rPr>
          </w:pPr>
          <w:r w:rsidRPr="000718B1">
            <w:rPr>
              <w:rFonts w:asciiTheme="minorHAnsi" w:hAnsiTheme="minorHAnsi" w:cstheme="minorHAnsi"/>
              <w:b/>
              <w:bCs/>
              <w:color w:val="000000" w:themeColor="text1"/>
              <w:sz w:val="22"/>
              <w:szCs w:val="22"/>
              <w:u w:val="single"/>
            </w:rPr>
            <w:t>SOMMAIRE :</w:t>
          </w:r>
        </w:p>
        <w:p w14:paraId="56E23AB7" w14:textId="7B3DE3B0" w:rsidR="00930C26" w:rsidRDefault="00AE26D2">
          <w:pPr>
            <w:pStyle w:val="TM1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fr-FR" w:eastAsia="fr-FR"/>
            </w:rPr>
          </w:pPr>
          <w:r w:rsidRPr="000718B1">
            <w:rPr>
              <w:rFonts w:asciiTheme="minorHAnsi" w:hAnsiTheme="minorHAnsi" w:cstheme="minorHAnsi"/>
              <w:sz w:val="22"/>
              <w:szCs w:val="22"/>
            </w:rPr>
            <w:fldChar w:fldCharType="begin"/>
          </w:r>
          <w:r w:rsidRPr="000718B1">
            <w:rPr>
              <w:rFonts w:asciiTheme="minorHAnsi" w:hAnsiTheme="minorHAnsi" w:cstheme="minorHAnsi"/>
              <w:sz w:val="22"/>
              <w:szCs w:val="22"/>
            </w:rPr>
            <w:instrText xml:space="preserve"> TOC \o "1-3" \h \z \u </w:instrText>
          </w:r>
          <w:r w:rsidRPr="000718B1">
            <w:rPr>
              <w:rFonts w:asciiTheme="minorHAnsi" w:hAnsiTheme="minorHAnsi" w:cstheme="minorHAnsi"/>
              <w:sz w:val="22"/>
              <w:szCs w:val="22"/>
            </w:rPr>
            <w:fldChar w:fldCharType="separate"/>
          </w:r>
          <w:hyperlink w:anchor="_Toc215587444" w:history="1">
            <w:r w:rsidR="00930C26" w:rsidRPr="000B0F66">
              <w:rPr>
                <w:rStyle w:val="Lienhypertexte"/>
                <w:noProof/>
              </w:rPr>
              <w:t>1. FICHE D’IDENTITE DU DEMANDEUR</w:t>
            </w:r>
            <w:r w:rsidR="00930C26">
              <w:rPr>
                <w:noProof/>
                <w:webHidden/>
              </w:rPr>
              <w:tab/>
            </w:r>
            <w:r w:rsidR="00930C26">
              <w:rPr>
                <w:noProof/>
                <w:webHidden/>
              </w:rPr>
              <w:fldChar w:fldCharType="begin"/>
            </w:r>
            <w:r w:rsidR="00930C26">
              <w:rPr>
                <w:noProof/>
                <w:webHidden/>
              </w:rPr>
              <w:instrText xml:space="preserve"> PAGEREF _Toc215587444 \h </w:instrText>
            </w:r>
            <w:r w:rsidR="00930C26">
              <w:rPr>
                <w:noProof/>
                <w:webHidden/>
              </w:rPr>
            </w:r>
            <w:r w:rsidR="00930C26">
              <w:rPr>
                <w:noProof/>
                <w:webHidden/>
              </w:rPr>
              <w:fldChar w:fldCharType="separate"/>
            </w:r>
            <w:r w:rsidR="00930C26">
              <w:rPr>
                <w:noProof/>
                <w:webHidden/>
              </w:rPr>
              <w:t>2</w:t>
            </w:r>
            <w:r w:rsidR="00930C26">
              <w:rPr>
                <w:noProof/>
                <w:webHidden/>
              </w:rPr>
              <w:fldChar w:fldCharType="end"/>
            </w:r>
          </w:hyperlink>
        </w:p>
        <w:p w14:paraId="3FF37132" w14:textId="39FE380F" w:rsidR="00930C26" w:rsidRDefault="00000000">
          <w:pPr>
            <w:pStyle w:val="TM1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fr-FR" w:eastAsia="fr-FR"/>
            </w:rPr>
          </w:pPr>
          <w:hyperlink w:anchor="_Toc215587445" w:history="1">
            <w:r w:rsidR="00930C26" w:rsidRPr="000B0F66">
              <w:rPr>
                <w:rStyle w:val="Lienhypertexte"/>
                <w:noProof/>
              </w:rPr>
              <w:t>2.</w:t>
            </w:r>
            <w:r w:rsidR="00930C26" w:rsidRPr="000B0F66">
              <w:rPr>
                <w:rStyle w:val="Lienhypertexte"/>
                <w:rFonts w:eastAsiaTheme="majorEastAsia"/>
                <w:noProof/>
              </w:rPr>
              <w:t xml:space="preserve"> </w:t>
            </w:r>
            <w:r w:rsidR="00930C26" w:rsidRPr="000B0F66">
              <w:rPr>
                <w:rStyle w:val="Lienhypertexte"/>
                <w:noProof/>
              </w:rPr>
              <w:t>PRESENTION DU DEMANDEUR</w:t>
            </w:r>
            <w:r w:rsidR="00930C26">
              <w:rPr>
                <w:noProof/>
                <w:webHidden/>
              </w:rPr>
              <w:tab/>
            </w:r>
            <w:r w:rsidR="00930C26">
              <w:rPr>
                <w:noProof/>
                <w:webHidden/>
              </w:rPr>
              <w:fldChar w:fldCharType="begin"/>
            </w:r>
            <w:r w:rsidR="00930C26">
              <w:rPr>
                <w:noProof/>
                <w:webHidden/>
              </w:rPr>
              <w:instrText xml:space="preserve"> PAGEREF _Toc215587445 \h </w:instrText>
            </w:r>
            <w:r w:rsidR="00930C26">
              <w:rPr>
                <w:noProof/>
                <w:webHidden/>
              </w:rPr>
            </w:r>
            <w:r w:rsidR="00930C26">
              <w:rPr>
                <w:noProof/>
                <w:webHidden/>
              </w:rPr>
              <w:fldChar w:fldCharType="separate"/>
            </w:r>
            <w:r w:rsidR="00930C26">
              <w:rPr>
                <w:noProof/>
                <w:webHidden/>
              </w:rPr>
              <w:t>2</w:t>
            </w:r>
            <w:r w:rsidR="00930C26">
              <w:rPr>
                <w:noProof/>
                <w:webHidden/>
              </w:rPr>
              <w:fldChar w:fldCharType="end"/>
            </w:r>
          </w:hyperlink>
        </w:p>
        <w:p w14:paraId="794A6886" w14:textId="4EBBD9D2" w:rsidR="00930C26" w:rsidRDefault="00000000">
          <w:pPr>
            <w:pStyle w:val="TM1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fr-FR" w:eastAsia="fr-FR"/>
            </w:rPr>
          </w:pPr>
          <w:hyperlink w:anchor="_Toc215587446" w:history="1">
            <w:r w:rsidR="00930C26" w:rsidRPr="000B0F66">
              <w:rPr>
                <w:rStyle w:val="Lienhypertexte"/>
                <w:noProof/>
              </w:rPr>
              <w:t>3. CAPACITE FINANCIERE</w:t>
            </w:r>
            <w:r w:rsidR="00930C26">
              <w:rPr>
                <w:noProof/>
                <w:webHidden/>
              </w:rPr>
              <w:tab/>
            </w:r>
            <w:r w:rsidR="00930C26">
              <w:rPr>
                <w:noProof/>
                <w:webHidden/>
              </w:rPr>
              <w:fldChar w:fldCharType="begin"/>
            </w:r>
            <w:r w:rsidR="00930C26">
              <w:rPr>
                <w:noProof/>
                <w:webHidden/>
              </w:rPr>
              <w:instrText xml:space="preserve"> PAGEREF _Toc215587446 \h </w:instrText>
            </w:r>
            <w:r w:rsidR="00930C26">
              <w:rPr>
                <w:noProof/>
                <w:webHidden/>
              </w:rPr>
            </w:r>
            <w:r w:rsidR="00930C26">
              <w:rPr>
                <w:noProof/>
                <w:webHidden/>
              </w:rPr>
              <w:fldChar w:fldCharType="separate"/>
            </w:r>
            <w:r w:rsidR="00930C26">
              <w:rPr>
                <w:noProof/>
                <w:webHidden/>
              </w:rPr>
              <w:t>3</w:t>
            </w:r>
            <w:r w:rsidR="00930C26">
              <w:rPr>
                <w:noProof/>
                <w:webHidden/>
              </w:rPr>
              <w:fldChar w:fldCharType="end"/>
            </w:r>
          </w:hyperlink>
        </w:p>
        <w:p w14:paraId="3698C2F5" w14:textId="09B61CF6" w:rsidR="00930C26" w:rsidRDefault="00000000">
          <w:pPr>
            <w:pStyle w:val="TM1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fr-FR" w:eastAsia="fr-FR"/>
            </w:rPr>
          </w:pPr>
          <w:hyperlink w:anchor="_Toc215587447" w:history="1">
            <w:r w:rsidR="00930C26" w:rsidRPr="000B0F66">
              <w:rPr>
                <w:rStyle w:val="Lienhypertexte"/>
                <w:noProof/>
              </w:rPr>
              <w:t>4. EXPERIENCES TECHNIQUES</w:t>
            </w:r>
            <w:r w:rsidR="00930C26">
              <w:rPr>
                <w:noProof/>
                <w:webHidden/>
              </w:rPr>
              <w:tab/>
            </w:r>
            <w:r w:rsidR="00930C26">
              <w:rPr>
                <w:noProof/>
                <w:webHidden/>
              </w:rPr>
              <w:fldChar w:fldCharType="begin"/>
            </w:r>
            <w:r w:rsidR="00930C26">
              <w:rPr>
                <w:noProof/>
                <w:webHidden/>
              </w:rPr>
              <w:instrText xml:space="preserve"> PAGEREF _Toc215587447 \h </w:instrText>
            </w:r>
            <w:r w:rsidR="00930C26">
              <w:rPr>
                <w:noProof/>
                <w:webHidden/>
              </w:rPr>
            </w:r>
            <w:r w:rsidR="00930C26">
              <w:rPr>
                <w:noProof/>
                <w:webHidden/>
              </w:rPr>
              <w:fldChar w:fldCharType="separate"/>
            </w:r>
            <w:r w:rsidR="00930C26">
              <w:rPr>
                <w:noProof/>
                <w:webHidden/>
              </w:rPr>
              <w:t>3</w:t>
            </w:r>
            <w:r w:rsidR="00930C26">
              <w:rPr>
                <w:noProof/>
                <w:webHidden/>
              </w:rPr>
              <w:fldChar w:fldCharType="end"/>
            </w:r>
          </w:hyperlink>
        </w:p>
        <w:p w14:paraId="1D7C0899" w14:textId="38C59048" w:rsidR="00930C26" w:rsidRDefault="00000000">
          <w:pPr>
            <w:pStyle w:val="TM2"/>
            <w:tabs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fr-FR" w:eastAsia="fr-FR"/>
            </w:rPr>
          </w:pPr>
          <w:hyperlink w:anchor="_Toc215587448" w:history="1">
            <w:r w:rsidR="00930C26" w:rsidRPr="000B0F66">
              <w:rPr>
                <w:rStyle w:val="Lienhypertexte"/>
                <w:noProof/>
              </w:rPr>
              <w:t>4.1.</w:t>
            </w:r>
            <w:r w:rsidR="00930C26" w:rsidRPr="000B0F66">
              <w:rPr>
                <w:rStyle w:val="Lienhypertexte"/>
                <w:noProof/>
                <w:lang w:val="fr-FR"/>
              </w:rPr>
              <w:t xml:space="preserve"> Expériences préalables</w:t>
            </w:r>
            <w:r w:rsidR="00930C26">
              <w:rPr>
                <w:noProof/>
                <w:webHidden/>
              </w:rPr>
              <w:tab/>
            </w:r>
            <w:r w:rsidR="00930C26">
              <w:rPr>
                <w:noProof/>
                <w:webHidden/>
              </w:rPr>
              <w:fldChar w:fldCharType="begin"/>
            </w:r>
            <w:r w:rsidR="00930C26">
              <w:rPr>
                <w:noProof/>
                <w:webHidden/>
              </w:rPr>
              <w:instrText xml:space="preserve"> PAGEREF _Toc215587448 \h </w:instrText>
            </w:r>
            <w:r w:rsidR="00930C26">
              <w:rPr>
                <w:noProof/>
                <w:webHidden/>
              </w:rPr>
            </w:r>
            <w:r w:rsidR="00930C26">
              <w:rPr>
                <w:noProof/>
                <w:webHidden/>
              </w:rPr>
              <w:fldChar w:fldCharType="separate"/>
            </w:r>
            <w:r w:rsidR="00930C26">
              <w:rPr>
                <w:noProof/>
                <w:webHidden/>
              </w:rPr>
              <w:t>3</w:t>
            </w:r>
            <w:r w:rsidR="00930C26">
              <w:rPr>
                <w:noProof/>
                <w:webHidden/>
              </w:rPr>
              <w:fldChar w:fldCharType="end"/>
            </w:r>
          </w:hyperlink>
        </w:p>
        <w:p w14:paraId="3A629605" w14:textId="58F3A31A" w:rsidR="00930C26" w:rsidRDefault="00000000">
          <w:pPr>
            <w:pStyle w:val="TM2"/>
            <w:tabs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fr-FR" w:eastAsia="fr-FR"/>
            </w:rPr>
          </w:pPr>
          <w:hyperlink w:anchor="_Toc215587449" w:history="1">
            <w:r w:rsidR="00930C26" w:rsidRPr="000B0F66">
              <w:rPr>
                <w:rStyle w:val="Lienhypertexte"/>
                <w:noProof/>
              </w:rPr>
              <w:t>4.2.</w:t>
            </w:r>
            <w:r w:rsidR="00930C26" w:rsidRPr="000B0F66">
              <w:rPr>
                <w:rStyle w:val="Lienhypertexte"/>
                <w:noProof/>
                <w:lang w:val="fr-FR"/>
              </w:rPr>
              <w:t xml:space="preserve"> Financements précédents de CFI</w:t>
            </w:r>
            <w:r w:rsidR="00930C26">
              <w:rPr>
                <w:noProof/>
                <w:webHidden/>
              </w:rPr>
              <w:tab/>
            </w:r>
            <w:r w:rsidR="00930C26">
              <w:rPr>
                <w:noProof/>
                <w:webHidden/>
              </w:rPr>
              <w:fldChar w:fldCharType="begin"/>
            </w:r>
            <w:r w:rsidR="00930C26">
              <w:rPr>
                <w:noProof/>
                <w:webHidden/>
              </w:rPr>
              <w:instrText xml:space="preserve"> PAGEREF _Toc215587449 \h </w:instrText>
            </w:r>
            <w:r w:rsidR="00930C26">
              <w:rPr>
                <w:noProof/>
                <w:webHidden/>
              </w:rPr>
            </w:r>
            <w:r w:rsidR="00930C26">
              <w:rPr>
                <w:noProof/>
                <w:webHidden/>
              </w:rPr>
              <w:fldChar w:fldCharType="separate"/>
            </w:r>
            <w:r w:rsidR="00930C26">
              <w:rPr>
                <w:noProof/>
                <w:webHidden/>
              </w:rPr>
              <w:t>4</w:t>
            </w:r>
            <w:r w:rsidR="00930C26">
              <w:rPr>
                <w:noProof/>
                <w:webHidden/>
              </w:rPr>
              <w:fldChar w:fldCharType="end"/>
            </w:r>
          </w:hyperlink>
        </w:p>
        <w:p w14:paraId="73221FBF" w14:textId="5752BC39" w:rsidR="00930C26" w:rsidRDefault="00000000">
          <w:pPr>
            <w:pStyle w:val="TM2"/>
            <w:tabs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fr-FR" w:eastAsia="fr-FR"/>
            </w:rPr>
          </w:pPr>
          <w:hyperlink w:anchor="_Toc215587450" w:history="1">
            <w:r w:rsidR="00930C26" w:rsidRPr="000B0F66">
              <w:rPr>
                <w:rStyle w:val="Lienhypertexte"/>
                <w:noProof/>
                <w:lang w:val="fr-FR"/>
              </w:rPr>
              <w:t>4.3. Risques opérationnels et sécuritaires</w:t>
            </w:r>
            <w:r w:rsidR="00930C26">
              <w:rPr>
                <w:noProof/>
                <w:webHidden/>
              </w:rPr>
              <w:tab/>
            </w:r>
            <w:r w:rsidR="00930C26">
              <w:rPr>
                <w:noProof/>
                <w:webHidden/>
              </w:rPr>
              <w:fldChar w:fldCharType="begin"/>
            </w:r>
            <w:r w:rsidR="00930C26">
              <w:rPr>
                <w:noProof/>
                <w:webHidden/>
              </w:rPr>
              <w:instrText xml:space="preserve"> PAGEREF _Toc215587450 \h </w:instrText>
            </w:r>
            <w:r w:rsidR="00930C26">
              <w:rPr>
                <w:noProof/>
                <w:webHidden/>
              </w:rPr>
            </w:r>
            <w:r w:rsidR="00930C26">
              <w:rPr>
                <w:noProof/>
                <w:webHidden/>
              </w:rPr>
              <w:fldChar w:fldCharType="separate"/>
            </w:r>
            <w:r w:rsidR="00930C26">
              <w:rPr>
                <w:noProof/>
                <w:webHidden/>
              </w:rPr>
              <w:t>4</w:t>
            </w:r>
            <w:r w:rsidR="00930C26">
              <w:rPr>
                <w:noProof/>
                <w:webHidden/>
              </w:rPr>
              <w:fldChar w:fldCharType="end"/>
            </w:r>
          </w:hyperlink>
        </w:p>
        <w:p w14:paraId="7F28CBBB" w14:textId="48F100EA" w:rsidR="00930C26" w:rsidRDefault="00000000">
          <w:pPr>
            <w:pStyle w:val="TM1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fr-FR" w:eastAsia="fr-FR"/>
            </w:rPr>
          </w:pPr>
          <w:hyperlink w:anchor="_Toc215587451" w:history="1">
            <w:r w:rsidR="00930C26" w:rsidRPr="000B0F66">
              <w:rPr>
                <w:rStyle w:val="Lienhypertexte"/>
                <w:noProof/>
              </w:rPr>
              <w:t>5. EXPERIENCES FINANCIERES</w:t>
            </w:r>
            <w:r w:rsidR="00930C26">
              <w:rPr>
                <w:noProof/>
                <w:webHidden/>
              </w:rPr>
              <w:tab/>
            </w:r>
            <w:r w:rsidR="00930C26">
              <w:rPr>
                <w:noProof/>
                <w:webHidden/>
              </w:rPr>
              <w:fldChar w:fldCharType="begin"/>
            </w:r>
            <w:r w:rsidR="00930C26">
              <w:rPr>
                <w:noProof/>
                <w:webHidden/>
              </w:rPr>
              <w:instrText xml:space="preserve"> PAGEREF _Toc215587451 \h </w:instrText>
            </w:r>
            <w:r w:rsidR="00930C26">
              <w:rPr>
                <w:noProof/>
                <w:webHidden/>
              </w:rPr>
            </w:r>
            <w:r w:rsidR="00930C26">
              <w:rPr>
                <w:noProof/>
                <w:webHidden/>
              </w:rPr>
              <w:fldChar w:fldCharType="separate"/>
            </w:r>
            <w:r w:rsidR="00930C26">
              <w:rPr>
                <w:noProof/>
                <w:webHidden/>
              </w:rPr>
              <w:t>4</w:t>
            </w:r>
            <w:r w:rsidR="00930C26">
              <w:rPr>
                <w:noProof/>
                <w:webHidden/>
              </w:rPr>
              <w:fldChar w:fldCharType="end"/>
            </w:r>
          </w:hyperlink>
        </w:p>
        <w:p w14:paraId="5B1CD41F" w14:textId="12D9DBC2" w:rsidR="00930C26" w:rsidRDefault="00000000">
          <w:pPr>
            <w:pStyle w:val="TM2"/>
            <w:tabs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fr-FR" w:eastAsia="fr-FR"/>
            </w:rPr>
          </w:pPr>
          <w:hyperlink w:anchor="_Toc215587452" w:history="1">
            <w:r w:rsidR="00930C26" w:rsidRPr="000B0F66">
              <w:rPr>
                <w:rStyle w:val="Lienhypertexte"/>
                <w:noProof/>
                <w:lang w:val="fr-FR"/>
              </w:rPr>
              <w:t>5.1. Gestion financière de subvention</w:t>
            </w:r>
            <w:r w:rsidR="00930C26">
              <w:rPr>
                <w:noProof/>
                <w:webHidden/>
              </w:rPr>
              <w:tab/>
            </w:r>
            <w:r w:rsidR="00930C26">
              <w:rPr>
                <w:noProof/>
                <w:webHidden/>
              </w:rPr>
              <w:fldChar w:fldCharType="begin"/>
            </w:r>
            <w:r w:rsidR="00930C26">
              <w:rPr>
                <w:noProof/>
                <w:webHidden/>
              </w:rPr>
              <w:instrText xml:space="preserve"> PAGEREF _Toc215587452 \h </w:instrText>
            </w:r>
            <w:r w:rsidR="00930C26">
              <w:rPr>
                <w:noProof/>
                <w:webHidden/>
              </w:rPr>
            </w:r>
            <w:r w:rsidR="00930C26">
              <w:rPr>
                <w:noProof/>
                <w:webHidden/>
              </w:rPr>
              <w:fldChar w:fldCharType="separate"/>
            </w:r>
            <w:r w:rsidR="00930C26">
              <w:rPr>
                <w:noProof/>
                <w:webHidden/>
              </w:rPr>
              <w:t>4</w:t>
            </w:r>
            <w:r w:rsidR="00930C26">
              <w:rPr>
                <w:noProof/>
                <w:webHidden/>
              </w:rPr>
              <w:fldChar w:fldCharType="end"/>
            </w:r>
          </w:hyperlink>
        </w:p>
        <w:p w14:paraId="7C028798" w14:textId="078FD2EC" w:rsidR="00930C26" w:rsidRDefault="00000000">
          <w:pPr>
            <w:pStyle w:val="TM2"/>
            <w:tabs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fr-FR" w:eastAsia="fr-FR"/>
            </w:rPr>
          </w:pPr>
          <w:hyperlink w:anchor="_Toc215587453" w:history="1">
            <w:r w:rsidR="00930C26" w:rsidRPr="000B0F66">
              <w:rPr>
                <w:rStyle w:val="Lienhypertexte"/>
                <w:noProof/>
                <w:lang w:val="fr-FR"/>
              </w:rPr>
              <w:t>5.2. Gestion des fonds</w:t>
            </w:r>
            <w:r w:rsidR="00930C26">
              <w:rPr>
                <w:noProof/>
                <w:webHidden/>
              </w:rPr>
              <w:tab/>
            </w:r>
            <w:r w:rsidR="00930C26">
              <w:rPr>
                <w:noProof/>
                <w:webHidden/>
              </w:rPr>
              <w:fldChar w:fldCharType="begin"/>
            </w:r>
            <w:r w:rsidR="00930C26">
              <w:rPr>
                <w:noProof/>
                <w:webHidden/>
              </w:rPr>
              <w:instrText xml:space="preserve"> PAGEREF _Toc215587453 \h </w:instrText>
            </w:r>
            <w:r w:rsidR="00930C26">
              <w:rPr>
                <w:noProof/>
                <w:webHidden/>
              </w:rPr>
            </w:r>
            <w:r w:rsidR="00930C26">
              <w:rPr>
                <w:noProof/>
                <w:webHidden/>
              </w:rPr>
              <w:fldChar w:fldCharType="separate"/>
            </w:r>
            <w:r w:rsidR="00930C26">
              <w:rPr>
                <w:noProof/>
                <w:webHidden/>
              </w:rPr>
              <w:t>5</w:t>
            </w:r>
            <w:r w:rsidR="00930C26">
              <w:rPr>
                <w:noProof/>
                <w:webHidden/>
              </w:rPr>
              <w:fldChar w:fldCharType="end"/>
            </w:r>
          </w:hyperlink>
        </w:p>
        <w:p w14:paraId="0818C65D" w14:textId="3A48BB7D" w:rsidR="00930C26" w:rsidRDefault="00000000">
          <w:pPr>
            <w:pStyle w:val="TM1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fr-FR" w:eastAsia="fr-FR"/>
            </w:rPr>
          </w:pPr>
          <w:hyperlink w:anchor="_Toc215587454" w:history="1">
            <w:r w:rsidR="00930C26" w:rsidRPr="000B0F66">
              <w:rPr>
                <w:rStyle w:val="Lienhypertexte"/>
                <w:noProof/>
              </w:rPr>
              <w:t>6. REFERENCES</w:t>
            </w:r>
            <w:r w:rsidR="00930C26">
              <w:rPr>
                <w:noProof/>
                <w:webHidden/>
              </w:rPr>
              <w:tab/>
            </w:r>
            <w:r w:rsidR="00930C26">
              <w:rPr>
                <w:noProof/>
                <w:webHidden/>
              </w:rPr>
              <w:fldChar w:fldCharType="begin"/>
            </w:r>
            <w:r w:rsidR="00930C26">
              <w:rPr>
                <w:noProof/>
                <w:webHidden/>
              </w:rPr>
              <w:instrText xml:space="preserve"> PAGEREF _Toc215587454 \h </w:instrText>
            </w:r>
            <w:r w:rsidR="00930C26">
              <w:rPr>
                <w:noProof/>
                <w:webHidden/>
              </w:rPr>
            </w:r>
            <w:r w:rsidR="00930C26">
              <w:rPr>
                <w:noProof/>
                <w:webHidden/>
              </w:rPr>
              <w:fldChar w:fldCharType="separate"/>
            </w:r>
            <w:r w:rsidR="00930C26">
              <w:rPr>
                <w:noProof/>
                <w:webHidden/>
              </w:rPr>
              <w:t>5</w:t>
            </w:r>
            <w:r w:rsidR="00930C26">
              <w:rPr>
                <w:noProof/>
                <w:webHidden/>
              </w:rPr>
              <w:fldChar w:fldCharType="end"/>
            </w:r>
          </w:hyperlink>
        </w:p>
        <w:p w14:paraId="397E7FE1" w14:textId="4581CE2C" w:rsidR="00930C26" w:rsidRDefault="00000000">
          <w:pPr>
            <w:pStyle w:val="TM1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fr-FR" w:eastAsia="fr-FR"/>
            </w:rPr>
          </w:pPr>
          <w:hyperlink w:anchor="_Toc215587455" w:history="1">
            <w:r w:rsidR="00930C26" w:rsidRPr="000B0F66">
              <w:rPr>
                <w:rStyle w:val="Lienhypertexte"/>
                <w:noProof/>
              </w:rPr>
              <w:t>7. DOCUMENTS A FOURNIR</w:t>
            </w:r>
            <w:r w:rsidR="00930C26">
              <w:rPr>
                <w:noProof/>
                <w:webHidden/>
              </w:rPr>
              <w:tab/>
            </w:r>
            <w:r w:rsidR="00930C26">
              <w:rPr>
                <w:noProof/>
                <w:webHidden/>
              </w:rPr>
              <w:fldChar w:fldCharType="begin"/>
            </w:r>
            <w:r w:rsidR="00930C26">
              <w:rPr>
                <w:noProof/>
                <w:webHidden/>
              </w:rPr>
              <w:instrText xml:space="preserve"> PAGEREF _Toc215587455 \h </w:instrText>
            </w:r>
            <w:r w:rsidR="00930C26">
              <w:rPr>
                <w:noProof/>
                <w:webHidden/>
              </w:rPr>
            </w:r>
            <w:r w:rsidR="00930C26">
              <w:rPr>
                <w:noProof/>
                <w:webHidden/>
              </w:rPr>
              <w:fldChar w:fldCharType="separate"/>
            </w:r>
            <w:r w:rsidR="00930C26">
              <w:rPr>
                <w:noProof/>
                <w:webHidden/>
              </w:rPr>
              <w:t>6</w:t>
            </w:r>
            <w:r w:rsidR="00930C26">
              <w:rPr>
                <w:noProof/>
                <w:webHidden/>
              </w:rPr>
              <w:fldChar w:fldCharType="end"/>
            </w:r>
          </w:hyperlink>
        </w:p>
        <w:p w14:paraId="0601FAA6" w14:textId="44FCA704" w:rsidR="00AE26D2" w:rsidRPr="000718B1" w:rsidRDefault="00AE26D2" w:rsidP="000718B1">
          <w:pPr>
            <w:tabs>
              <w:tab w:val="left" w:pos="9639"/>
            </w:tabs>
            <w:ind w:left="567" w:right="686"/>
            <w:rPr>
              <w:rFonts w:asciiTheme="minorHAnsi" w:hAnsiTheme="minorHAnsi" w:cstheme="minorHAnsi"/>
              <w:sz w:val="22"/>
              <w:szCs w:val="22"/>
            </w:rPr>
          </w:pPr>
          <w:r w:rsidRPr="000718B1">
            <w:rPr>
              <w:rFonts w:asciiTheme="minorHAnsi" w:hAnsiTheme="minorHAnsi" w:cstheme="minorHAnsi"/>
              <w:b/>
              <w:bCs/>
              <w:sz w:val="22"/>
              <w:szCs w:val="22"/>
            </w:rPr>
            <w:fldChar w:fldCharType="end"/>
          </w:r>
        </w:p>
      </w:sdtContent>
    </w:sdt>
    <w:p w14:paraId="599A4EDA" w14:textId="4FB6BC59" w:rsidR="001546A1" w:rsidRPr="000718B1" w:rsidRDefault="001546A1" w:rsidP="000718B1">
      <w:pPr>
        <w:pStyle w:val="Titre3"/>
        <w:spacing w:after="0"/>
        <w:ind w:left="567" w:right="686"/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p w14:paraId="30648C22" w14:textId="41CCDBF9" w:rsidR="00E427DB" w:rsidRPr="000718B1" w:rsidRDefault="00E427DB" w:rsidP="000718B1">
      <w:pPr>
        <w:ind w:left="567" w:right="686"/>
        <w:rPr>
          <w:rFonts w:asciiTheme="minorHAnsi" w:hAnsiTheme="minorHAnsi" w:cstheme="minorHAnsi"/>
          <w:sz w:val="22"/>
          <w:szCs w:val="22"/>
          <w:lang w:val="fr-FR"/>
        </w:rPr>
      </w:pPr>
    </w:p>
    <w:p w14:paraId="6B1FBA91" w14:textId="3B454815" w:rsidR="001A20BB" w:rsidRPr="000718B1" w:rsidRDefault="001A20BB" w:rsidP="000718B1">
      <w:pPr>
        <w:ind w:left="567" w:right="686"/>
        <w:rPr>
          <w:rFonts w:asciiTheme="minorHAnsi" w:hAnsiTheme="minorHAnsi" w:cstheme="minorHAnsi"/>
          <w:sz w:val="22"/>
          <w:szCs w:val="22"/>
          <w:lang w:val="fr-FR"/>
        </w:rPr>
      </w:pPr>
    </w:p>
    <w:p w14:paraId="2F094409" w14:textId="696226C1" w:rsidR="00FA6651" w:rsidRPr="000718B1" w:rsidRDefault="002F21B3" w:rsidP="000718B1">
      <w:pPr>
        <w:ind w:left="567" w:right="686"/>
        <w:rPr>
          <w:rFonts w:asciiTheme="minorHAnsi" w:hAnsiTheme="minorHAnsi" w:cstheme="minorHAnsi"/>
          <w:sz w:val="22"/>
          <w:szCs w:val="22"/>
          <w:lang w:val="fr-FR"/>
        </w:rPr>
      </w:pPr>
      <w:r w:rsidRPr="000718B1">
        <w:rPr>
          <w:rFonts w:asciiTheme="minorHAnsi" w:hAnsiTheme="minorHAnsi" w:cstheme="minorHAnsi"/>
          <w:sz w:val="22"/>
          <w:szCs w:val="22"/>
          <w:lang w:val="fr-FR"/>
        </w:rPr>
        <w:br w:type="page"/>
      </w:r>
    </w:p>
    <w:bookmarkStart w:id="0" w:name="_Hlk89188732"/>
    <w:bookmarkStart w:id="1" w:name="_Hlk89261665"/>
    <w:p w14:paraId="0FCFEC32" w14:textId="0B91E920" w:rsidR="009157F7" w:rsidRPr="000718B1" w:rsidRDefault="00E942DB" w:rsidP="000718B1">
      <w:pPr>
        <w:pStyle w:val="Titre1"/>
        <w:pBdr>
          <w:right w:val="single" w:sz="4" w:space="0" w:color="auto"/>
        </w:pBdr>
        <w:ind w:left="567" w:right="686"/>
      </w:pPr>
      <w:r w:rsidRPr="000718B1">
        <w:lastRenderedPageBreak/>
        <w:fldChar w:fldCharType="begin"/>
      </w:r>
      <w:r w:rsidRPr="000718B1">
        <w:instrText xml:space="preserve"> AUTONUMLGL  \* Arabic \s . </w:instrText>
      </w:r>
      <w:bookmarkStart w:id="2" w:name="_Toc215587444"/>
      <w:r w:rsidRPr="000718B1">
        <w:fldChar w:fldCharType="end"/>
      </w:r>
      <w:bookmarkEnd w:id="0"/>
      <w:r w:rsidRPr="000718B1">
        <w:t xml:space="preserve"> </w:t>
      </w:r>
      <w:bookmarkEnd w:id="1"/>
      <w:r w:rsidR="00E52726" w:rsidRPr="000718B1">
        <w:t>FICHE D’IDENTITE DU DEMANDEUR</w:t>
      </w:r>
      <w:bookmarkEnd w:id="2"/>
      <w:r w:rsidR="00E52726" w:rsidRPr="000718B1">
        <w:t xml:space="preserve"> </w:t>
      </w:r>
    </w:p>
    <w:p w14:paraId="29815B89" w14:textId="77777777" w:rsidR="007F60D5" w:rsidRPr="000718B1" w:rsidRDefault="007F60D5" w:rsidP="000718B1">
      <w:pPr>
        <w:ind w:left="567" w:right="686"/>
        <w:rPr>
          <w:rFonts w:asciiTheme="minorHAnsi" w:hAnsiTheme="minorHAnsi" w:cstheme="minorHAnsi"/>
          <w:sz w:val="22"/>
          <w:szCs w:val="22"/>
          <w:highlight w:val="yellow"/>
          <w:lang w:val="fr-FR"/>
        </w:rPr>
      </w:pPr>
    </w:p>
    <w:tbl>
      <w:tblPr>
        <w:tblW w:w="9497" w:type="dxa"/>
        <w:jc w:val="center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2720"/>
        <w:gridCol w:w="6777"/>
      </w:tblGrid>
      <w:tr w:rsidR="003957A9" w:rsidRPr="000718B1" w14:paraId="7270E4E6" w14:textId="77777777" w:rsidTr="000718B1">
        <w:trPr>
          <w:trHeight w:val="288"/>
          <w:jc w:val="center"/>
        </w:trPr>
        <w:tc>
          <w:tcPr>
            <w:tcW w:w="9497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36A4FC54" w14:textId="0BCA3CF2" w:rsidR="003957A9" w:rsidRPr="000718B1" w:rsidRDefault="00FA6651" w:rsidP="000718B1">
            <w:pPr>
              <w:ind w:left="567" w:right="686"/>
              <w:rPr>
                <w:rFonts w:asciiTheme="minorHAnsi" w:hAnsiTheme="minorHAnsi" w:cstheme="minorHAnsi"/>
                <w:b/>
                <w:sz w:val="22"/>
                <w:szCs w:val="22"/>
                <w:lang w:val="fr-FR"/>
              </w:rPr>
            </w:pPr>
            <w:r w:rsidRPr="000718B1">
              <w:rPr>
                <w:rFonts w:asciiTheme="minorHAnsi" w:hAnsiTheme="minorHAnsi" w:cstheme="minorHAnsi"/>
                <w:b/>
                <w:sz w:val="22"/>
                <w:szCs w:val="22"/>
                <w:lang w:val="fr-FR"/>
              </w:rPr>
              <w:t>FICHE D’IDENTITE</w:t>
            </w:r>
          </w:p>
        </w:tc>
      </w:tr>
      <w:tr w:rsidR="008D33CF" w:rsidRPr="00EE788C" w14:paraId="34AEC650" w14:textId="77777777" w:rsidTr="000718B1">
        <w:tblPrEx>
          <w:tblBorders>
            <w:top w:val="single" w:sz="4" w:space="0" w:color="D9D9D9" w:themeColor="background1" w:themeShade="D9"/>
            <w:left w:val="single" w:sz="4" w:space="0" w:color="D9D9D9" w:themeColor="background1" w:themeShade="D9"/>
            <w:bottom w:val="single" w:sz="4" w:space="0" w:color="D9D9D9" w:themeColor="background1" w:themeShade="D9"/>
            <w:right w:val="single" w:sz="4" w:space="0" w:color="D9D9D9" w:themeColor="background1" w:themeShade="D9"/>
            <w:insideH w:val="single" w:sz="4" w:space="0" w:color="D9D9D9" w:themeColor="background1" w:themeShade="D9"/>
            <w:insideV w:val="single" w:sz="4" w:space="0" w:color="D9D9D9" w:themeColor="background1" w:themeShade="D9"/>
          </w:tblBorders>
        </w:tblPrEx>
        <w:trPr>
          <w:trHeight w:val="403"/>
          <w:tblHeader/>
          <w:jc w:val="center"/>
        </w:trPr>
        <w:tc>
          <w:tcPr>
            <w:tcW w:w="27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F4E38BB" w14:textId="3CF17A5E" w:rsidR="008D33CF" w:rsidRPr="000718B1" w:rsidRDefault="008D33CF" w:rsidP="000718B1">
            <w:pPr>
              <w:ind w:left="196" w:right="686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0718B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Nom du projet proposé</w:t>
            </w:r>
            <w:r w:rsidR="1B918276" w:rsidRPr="000718B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 *</w:t>
            </w:r>
          </w:p>
        </w:tc>
        <w:tc>
          <w:tcPr>
            <w:tcW w:w="67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6E32FD4" w14:textId="69D19CD3" w:rsidR="008D33CF" w:rsidRPr="000718B1" w:rsidRDefault="008D33CF" w:rsidP="000718B1">
            <w:pPr>
              <w:ind w:left="567" w:right="686"/>
              <w:jc w:val="both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</w:pPr>
            <w:r w:rsidRPr="000718B1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 xml:space="preserve">[Préciser ici le nom du projet soumis dans le cadre du présent </w:t>
            </w:r>
            <w:r w:rsidR="00654A2C" w:rsidRPr="000718B1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A</w:t>
            </w:r>
            <w:r w:rsidRPr="000718B1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ppel à projets]</w:t>
            </w:r>
          </w:p>
        </w:tc>
      </w:tr>
      <w:tr w:rsidR="00321A6D" w:rsidRPr="00EE788C" w14:paraId="123F11DC" w14:textId="77777777" w:rsidTr="000718B1">
        <w:tblPrEx>
          <w:tblBorders>
            <w:top w:val="single" w:sz="4" w:space="0" w:color="D9D9D9" w:themeColor="background1" w:themeShade="D9"/>
            <w:left w:val="single" w:sz="4" w:space="0" w:color="D9D9D9" w:themeColor="background1" w:themeShade="D9"/>
            <w:bottom w:val="single" w:sz="4" w:space="0" w:color="D9D9D9" w:themeColor="background1" w:themeShade="D9"/>
            <w:right w:val="single" w:sz="4" w:space="0" w:color="D9D9D9" w:themeColor="background1" w:themeShade="D9"/>
            <w:insideH w:val="single" w:sz="4" w:space="0" w:color="D9D9D9" w:themeColor="background1" w:themeShade="D9"/>
            <w:insideV w:val="single" w:sz="4" w:space="0" w:color="D9D9D9" w:themeColor="background1" w:themeShade="D9"/>
          </w:tblBorders>
        </w:tblPrEx>
        <w:trPr>
          <w:trHeight w:val="403"/>
          <w:tblHeader/>
          <w:jc w:val="center"/>
        </w:trPr>
        <w:tc>
          <w:tcPr>
            <w:tcW w:w="27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00A4935" w14:textId="404F1398" w:rsidR="009157F7" w:rsidRPr="000718B1" w:rsidRDefault="07129A90" w:rsidP="000718B1">
            <w:pPr>
              <w:ind w:left="196" w:right="686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0718B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Nom</w:t>
            </w:r>
            <w:r w:rsidR="007F60D5" w:rsidRPr="000718B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 complet</w:t>
            </w:r>
            <w:r w:rsidR="34146B6D" w:rsidRPr="000718B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 </w:t>
            </w:r>
            <w:r w:rsidR="007F60D5" w:rsidRPr="000718B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légal </w:t>
            </w:r>
            <w:r w:rsidR="6C393850" w:rsidRPr="000718B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du </w:t>
            </w:r>
            <w:r w:rsidR="009731A7" w:rsidRPr="000718B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D</w:t>
            </w:r>
            <w:r w:rsidR="6C393850" w:rsidRPr="000718B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emandeur </w:t>
            </w:r>
            <w:r w:rsidR="47111D74" w:rsidRPr="000718B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*</w:t>
            </w:r>
          </w:p>
        </w:tc>
        <w:tc>
          <w:tcPr>
            <w:tcW w:w="67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5A7679F" w14:textId="2FC1B87F" w:rsidR="009157F7" w:rsidRPr="000718B1" w:rsidRDefault="00815AA0" w:rsidP="000718B1">
            <w:pPr>
              <w:ind w:left="567" w:right="686"/>
              <w:jc w:val="both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</w:pPr>
            <w:r w:rsidRPr="000718B1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 xml:space="preserve">[Préciser ici le nom complet </w:t>
            </w:r>
            <w:r w:rsidR="749F85F2" w:rsidRPr="000718B1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 xml:space="preserve">du </w:t>
            </w:r>
            <w:r w:rsidR="00654A2C" w:rsidRPr="000718B1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D</w:t>
            </w:r>
            <w:r w:rsidR="749F85F2" w:rsidRPr="000718B1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 xml:space="preserve">emandeur </w:t>
            </w:r>
            <w:r w:rsidRPr="000718B1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tel que mentionné dans les documents officiels d’enregistrement]</w:t>
            </w:r>
          </w:p>
        </w:tc>
      </w:tr>
      <w:tr w:rsidR="007F60D5" w:rsidRPr="00EE788C" w14:paraId="0B543D9A" w14:textId="77777777" w:rsidTr="000718B1">
        <w:tblPrEx>
          <w:tblBorders>
            <w:top w:val="single" w:sz="4" w:space="0" w:color="D9D9D9" w:themeColor="background1" w:themeShade="D9"/>
            <w:left w:val="single" w:sz="4" w:space="0" w:color="D9D9D9" w:themeColor="background1" w:themeShade="D9"/>
            <w:bottom w:val="single" w:sz="4" w:space="0" w:color="D9D9D9" w:themeColor="background1" w:themeShade="D9"/>
            <w:right w:val="single" w:sz="4" w:space="0" w:color="D9D9D9" w:themeColor="background1" w:themeShade="D9"/>
            <w:insideH w:val="single" w:sz="4" w:space="0" w:color="D9D9D9" w:themeColor="background1" w:themeShade="D9"/>
            <w:insideV w:val="single" w:sz="4" w:space="0" w:color="D9D9D9" w:themeColor="background1" w:themeShade="D9"/>
          </w:tblBorders>
        </w:tblPrEx>
        <w:trPr>
          <w:trHeight w:val="403"/>
          <w:tblHeader/>
          <w:jc w:val="center"/>
        </w:trPr>
        <w:tc>
          <w:tcPr>
            <w:tcW w:w="27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DC8D22F" w14:textId="25BC1D57" w:rsidR="007F60D5" w:rsidRPr="000718B1" w:rsidRDefault="007F60D5" w:rsidP="000718B1">
            <w:pPr>
              <w:ind w:left="196" w:right="686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0718B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Nom d’usage d</w:t>
            </w:r>
            <w:r w:rsidR="6BA6ABC7" w:rsidRPr="000718B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u </w:t>
            </w:r>
            <w:r w:rsidR="009731A7" w:rsidRPr="000718B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D</w:t>
            </w:r>
            <w:r w:rsidR="6BA6ABC7" w:rsidRPr="000718B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emandeur </w:t>
            </w:r>
            <w:r w:rsidRPr="000718B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(le cas échéant) </w:t>
            </w:r>
          </w:p>
        </w:tc>
        <w:tc>
          <w:tcPr>
            <w:tcW w:w="67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C343EA6" w14:textId="77196295" w:rsidR="007F60D5" w:rsidRPr="000718B1" w:rsidRDefault="00815AA0" w:rsidP="000718B1">
            <w:pPr>
              <w:ind w:left="567" w:right="686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0718B1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[Préciser ici le nom d’usage</w:t>
            </w:r>
            <w:r w:rsidR="06369140" w:rsidRPr="000718B1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 xml:space="preserve"> du </w:t>
            </w:r>
            <w:r w:rsidR="00654A2C" w:rsidRPr="000718B1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D</w:t>
            </w:r>
            <w:r w:rsidR="06369140" w:rsidRPr="000718B1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 xml:space="preserve">emandeur </w:t>
            </w:r>
            <w:r w:rsidRPr="000718B1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ou N/A (non applicable)]</w:t>
            </w:r>
          </w:p>
        </w:tc>
      </w:tr>
      <w:tr w:rsidR="00FB0BA1" w:rsidRPr="00EE788C" w14:paraId="7824706F" w14:textId="77777777" w:rsidTr="000718B1">
        <w:tblPrEx>
          <w:tblBorders>
            <w:top w:val="single" w:sz="4" w:space="0" w:color="D9D9D9" w:themeColor="background1" w:themeShade="D9"/>
            <w:left w:val="single" w:sz="4" w:space="0" w:color="D9D9D9" w:themeColor="background1" w:themeShade="D9"/>
            <w:bottom w:val="single" w:sz="4" w:space="0" w:color="D9D9D9" w:themeColor="background1" w:themeShade="D9"/>
            <w:right w:val="single" w:sz="4" w:space="0" w:color="D9D9D9" w:themeColor="background1" w:themeShade="D9"/>
            <w:insideH w:val="single" w:sz="4" w:space="0" w:color="D9D9D9" w:themeColor="background1" w:themeShade="D9"/>
            <w:insideV w:val="single" w:sz="4" w:space="0" w:color="D9D9D9" w:themeColor="background1" w:themeShade="D9"/>
          </w:tblBorders>
        </w:tblPrEx>
        <w:trPr>
          <w:trHeight w:val="403"/>
          <w:tblHeader/>
          <w:jc w:val="center"/>
        </w:trPr>
        <w:tc>
          <w:tcPr>
            <w:tcW w:w="27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439C280" w14:textId="18126D0F" w:rsidR="00FB0BA1" w:rsidRPr="000718B1" w:rsidRDefault="00FB0BA1" w:rsidP="000718B1">
            <w:pPr>
              <w:ind w:left="196" w:right="686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0718B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Acronyme </w:t>
            </w:r>
            <w:r w:rsidR="00BB3316" w:rsidRPr="000718B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ou Abré</w:t>
            </w:r>
            <w:r w:rsidR="00B00BF6" w:rsidRPr="000718B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viation </w:t>
            </w:r>
            <w:r w:rsidRPr="000718B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(le cas échéant) </w:t>
            </w:r>
          </w:p>
        </w:tc>
        <w:tc>
          <w:tcPr>
            <w:tcW w:w="67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6E7729C" w14:textId="1E70A16C" w:rsidR="00FB0BA1" w:rsidRPr="000718B1" w:rsidRDefault="00FB0BA1" w:rsidP="000718B1">
            <w:pPr>
              <w:ind w:left="567" w:right="686"/>
              <w:jc w:val="both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</w:pPr>
            <w:r w:rsidRPr="000718B1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[Préciser ici l’acronyme d</w:t>
            </w:r>
            <w:r w:rsidR="19E25CD7" w:rsidRPr="000718B1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 xml:space="preserve">u </w:t>
            </w:r>
            <w:r w:rsidR="00654A2C" w:rsidRPr="000718B1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D</w:t>
            </w:r>
            <w:r w:rsidR="19E25CD7" w:rsidRPr="000718B1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 xml:space="preserve">emandeur </w:t>
            </w:r>
            <w:r w:rsidRPr="000718B1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ou préciser N/A (non applicable)]</w:t>
            </w:r>
          </w:p>
        </w:tc>
      </w:tr>
      <w:tr w:rsidR="007F60D5" w:rsidRPr="00EE788C" w14:paraId="16223C96" w14:textId="77777777" w:rsidTr="000718B1">
        <w:tblPrEx>
          <w:tblBorders>
            <w:top w:val="single" w:sz="4" w:space="0" w:color="D9D9D9" w:themeColor="background1" w:themeShade="D9"/>
            <w:left w:val="single" w:sz="4" w:space="0" w:color="D9D9D9" w:themeColor="background1" w:themeShade="D9"/>
            <w:bottom w:val="single" w:sz="4" w:space="0" w:color="D9D9D9" w:themeColor="background1" w:themeShade="D9"/>
            <w:right w:val="single" w:sz="4" w:space="0" w:color="D9D9D9" w:themeColor="background1" w:themeShade="D9"/>
            <w:insideH w:val="single" w:sz="4" w:space="0" w:color="D9D9D9" w:themeColor="background1" w:themeShade="D9"/>
            <w:insideV w:val="single" w:sz="4" w:space="0" w:color="D9D9D9" w:themeColor="background1" w:themeShade="D9"/>
          </w:tblBorders>
        </w:tblPrEx>
        <w:trPr>
          <w:trHeight w:val="403"/>
          <w:tblHeader/>
          <w:jc w:val="center"/>
        </w:trPr>
        <w:tc>
          <w:tcPr>
            <w:tcW w:w="27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93DF657" w14:textId="69FD02D9" w:rsidR="007F60D5" w:rsidRPr="000718B1" w:rsidRDefault="007F60D5" w:rsidP="000718B1">
            <w:pPr>
              <w:ind w:left="196" w:right="686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0718B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Nom, prénom, fonction </w:t>
            </w:r>
            <w:r w:rsidR="60270503" w:rsidRPr="000718B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de la</w:t>
            </w:r>
            <w:r w:rsidRPr="000718B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 représentant</w:t>
            </w:r>
            <w:r w:rsidR="3981A9E2" w:rsidRPr="000718B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e ou </w:t>
            </w:r>
            <w:r w:rsidRPr="000718B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du représentant légal*</w:t>
            </w:r>
          </w:p>
        </w:tc>
        <w:tc>
          <w:tcPr>
            <w:tcW w:w="67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92045CA" w14:textId="262B531F" w:rsidR="007F60D5" w:rsidRPr="000718B1" w:rsidRDefault="00FB0BA1" w:rsidP="000718B1">
            <w:pPr>
              <w:ind w:left="567" w:right="686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0718B1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[Préciser ici le nom, prénom et fonction d</w:t>
            </w:r>
            <w:r w:rsidR="3C3F0FDD" w:rsidRPr="000718B1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 xml:space="preserve">e la représentante ou </w:t>
            </w:r>
            <w:r w:rsidRPr="000718B1" w:rsidDel="00FB0BA1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du représentant légal</w:t>
            </w:r>
            <w:r w:rsidR="79CFB495" w:rsidRPr="000718B1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 xml:space="preserve"> du </w:t>
            </w:r>
            <w:r w:rsidR="00654A2C" w:rsidRPr="000718B1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D</w:t>
            </w:r>
            <w:r w:rsidR="79CFB495" w:rsidRPr="000718B1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emandeur</w:t>
            </w:r>
            <w:r w:rsidRPr="000718B1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]</w:t>
            </w:r>
          </w:p>
        </w:tc>
      </w:tr>
      <w:tr w:rsidR="00321A6D" w:rsidRPr="00EE788C" w14:paraId="52BAD45C" w14:textId="77777777" w:rsidTr="000718B1">
        <w:tblPrEx>
          <w:tblBorders>
            <w:top w:val="single" w:sz="4" w:space="0" w:color="D9D9D9" w:themeColor="background1" w:themeShade="D9"/>
            <w:left w:val="single" w:sz="4" w:space="0" w:color="D9D9D9" w:themeColor="background1" w:themeShade="D9"/>
            <w:bottom w:val="single" w:sz="4" w:space="0" w:color="D9D9D9" w:themeColor="background1" w:themeShade="D9"/>
            <w:right w:val="single" w:sz="4" w:space="0" w:color="D9D9D9" w:themeColor="background1" w:themeShade="D9"/>
            <w:insideH w:val="single" w:sz="4" w:space="0" w:color="D9D9D9" w:themeColor="background1" w:themeShade="D9"/>
            <w:insideV w:val="single" w:sz="4" w:space="0" w:color="D9D9D9" w:themeColor="background1" w:themeShade="D9"/>
          </w:tblBorders>
        </w:tblPrEx>
        <w:trPr>
          <w:trHeight w:val="403"/>
          <w:tblHeader/>
          <w:jc w:val="center"/>
        </w:trPr>
        <w:tc>
          <w:tcPr>
            <w:tcW w:w="27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89CE942" w14:textId="070B80F6" w:rsidR="009157F7" w:rsidRPr="000718B1" w:rsidRDefault="00C61ECE" w:rsidP="000718B1">
            <w:pPr>
              <w:ind w:left="196" w:right="686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0718B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Type d’organisation</w:t>
            </w:r>
            <w:r w:rsidR="007F60D5" w:rsidRPr="000718B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*</w:t>
            </w:r>
          </w:p>
        </w:tc>
        <w:tc>
          <w:tcPr>
            <w:tcW w:w="67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6AD55A1" w14:textId="5F5F1496" w:rsidR="009157F7" w:rsidRPr="000718B1" w:rsidRDefault="00FB0BA1" w:rsidP="000718B1">
            <w:pPr>
              <w:ind w:left="567" w:right="686"/>
              <w:jc w:val="both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</w:pPr>
            <w:r w:rsidRPr="000718B1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[</w:t>
            </w:r>
            <w:r w:rsidR="00C61ECE" w:rsidRPr="000718B1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Organisation à but lucrati</w:t>
            </w:r>
            <w:r w:rsidR="00C76A0A" w:rsidRPr="000718B1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f ou non lucratif. P</w:t>
            </w:r>
            <w:r w:rsidRPr="000718B1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réciser ici la nature du statut (société, ONG, association, etc.)]</w:t>
            </w:r>
          </w:p>
        </w:tc>
      </w:tr>
      <w:tr w:rsidR="007F60D5" w:rsidRPr="00EE788C" w14:paraId="2FC43384" w14:textId="77777777" w:rsidTr="000718B1">
        <w:tblPrEx>
          <w:tblBorders>
            <w:top w:val="single" w:sz="4" w:space="0" w:color="D9D9D9" w:themeColor="background1" w:themeShade="D9"/>
            <w:left w:val="single" w:sz="4" w:space="0" w:color="D9D9D9" w:themeColor="background1" w:themeShade="D9"/>
            <w:bottom w:val="single" w:sz="4" w:space="0" w:color="D9D9D9" w:themeColor="background1" w:themeShade="D9"/>
            <w:right w:val="single" w:sz="4" w:space="0" w:color="D9D9D9" w:themeColor="background1" w:themeShade="D9"/>
            <w:insideH w:val="single" w:sz="4" w:space="0" w:color="D9D9D9" w:themeColor="background1" w:themeShade="D9"/>
            <w:insideV w:val="single" w:sz="4" w:space="0" w:color="D9D9D9" w:themeColor="background1" w:themeShade="D9"/>
          </w:tblBorders>
        </w:tblPrEx>
        <w:trPr>
          <w:trHeight w:val="403"/>
          <w:tblHeader/>
          <w:jc w:val="center"/>
        </w:trPr>
        <w:tc>
          <w:tcPr>
            <w:tcW w:w="27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AB7A996" w14:textId="374B37DE" w:rsidR="007F60D5" w:rsidRPr="000718B1" w:rsidRDefault="007F60D5" w:rsidP="000718B1">
            <w:pPr>
              <w:ind w:left="196" w:right="686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0718B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Numéro d’enregistrement*</w:t>
            </w:r>
          </w:p>
        </w:tc>
        <w:tc>
          <w:tcPr>
            <w:tcW w:w="67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2F1C2A0" w14:textId="103A3324" w:rsidR="007F60D5" w:rsidRPr="000718B1" w:rsidRDefault="00FB0BA1" w:rsidP="000718B1">
            <w:pPr>
              <w:pStyle w:val="Text"/>
              <w:spacing w:before="0" w:after="0" w:line="240" w:lineRule="auto"/>
              <w:ind w:left="567" w:right="686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0718B1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 w:bidi="ar-SA"/>
              </w:rPr>
              <w:t>[Préciser ici le numéro d’enregistrement légal d</w:t>
            </w:r>
            <w:r w:rsidR="000E0EB2" w:rsidRPr="000718B1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 w:bidi="ar-SA"/>
              </w:rPr>
              <w:t>u Demandeur</w:t>
            </w:r>
            <w:r w:rsidRPr="000718B1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 w:bidi="ar-SA"/>
              </w:rPr>
              <w:t>]</w:t>
            </w:r>
          </w:p>
        </w:tc>
      </w:tr>
      <w:tr w:rsidR="00225B3A" w:rsidRPr="000718B1" w14:paraId="72B00161" w14:textId="77777777" w:rsidTr="000718B1">
        <w:tblPrEx>
          <w:tblBorders>
            <w:top w:val="single" w:sz="4" w:space="0" w:color="D9D9D9" w:themeColor="background1" w:themeShade="D9"/>
            <w:left w:val="single" w:sz="4" w:space="0" w:color="D9D9D9" w:themeColor="background1" w:themeShade="D9"/>
            <w:bottom w:val="single" w:sz="4" w:space="0" w:color="D9D9D9" w:themeColor="background1" w:themeShade="D9"/>
            <w:right w:val="single" w:sz="4" w:space="0" w:color="D9D9D9" w:themeColor="background1" w:themeShade="D9"/>
            <w:insideH w:val="single" w:sz="4" w:space="0" w:color="D9D9D9" w:themeColor="background1" w:themeShade="D9"/>
            <w:insideV w:val="single" w:sz="4" w:space="0" w:color="D9D9D9" w:themeColor="background1" w:themeShade="D9"/>
          </w:tblBorders>
        </w:tblPrEx>
        <w:trPr>
          <w:trHeight w:val="403"/>
          <w:tblHeader/>
          <w:jc w:val="center"/>
        </w:trPr>
        <w:tc>
          <w:tcPr>
            <w:tcW w:w="27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471A336" w14:textId="31821FB4" w:rsidR="009157F7" w:rsidRPr="000718B1" w:rsidRDefault="20037F20" w:rsidP="000718B1">
            <w:pPr>
              <w:ind w:left="196" w:right="686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0718B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Date d’enregistrement</w:t>
            </w:r>
            <w:r w:rsidR="5CC4EECF" w:rsidRPr="000718B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*</w:t>
            </w:r>
          </w:p>
        </w:tc>
        <w:tc>
          <w:tcPr>
            <w:tcW w:w="67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68F4DFE" w14:textId="15E3205D" w:rsidR="009157F7" w:rsidRPr="000718B1" w:rsidRDefault="00FB0BA1" w:rsidP="000718B1">
            <w:pPr>
              <w:ind w:left="567" w:right="686"/>
              <w:jc w:val="both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</w:pPr>
            <w:r w:rsidRPr="000718B1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[XX/XX/XXXX]</w:t>
            </w:r>
          </w:p>
        </w:tc>
      </w:tr>
      <w:tr w:rsidR="00E953C8" w:rsidRPr="00EE788C" w14:paraId="24297471" w14:textId="77777777" w:rsidTr="000718B1">
        <w:tblPrEx>
          <w:tblBorders>
            <w:top w:val="single" w:sz="4" w:space="0" w:color="D9D9D9" w:themeColor="background1" w:themeShade="D9"/>
            <w:left w:val="single" w:sz="4" w:space="0" w:color="D9D9D9" w:themeColor="background1" w:themeShade="D9"/>
            <w:bottom w:val="single" w:sz="4" w:space="0" w:color="D9D9D9" w:themeColor="background1" w:themeShade="D9"/>
            <w:right w:val="single" w:sz="4" w:space="0" w:color="D9D9D9" w:themeColor="background1" w:themeShade="D9"/>
            <w:insideH w:val="single" w:sz="4" w:space="0" w:color="D9D9D9" w:themeColor="background1" w:themeShade="D9"/>
            <w:insideV w:val="single" w:sz="4" w:space="0" w:color="D9D9D9" w:themeColor="background1" w:themeShade="D9"/>
          </w:tblBorders>
        </w:tblPrEx>
        <w:trPr>
          <w:trHeight w:val="403"/>
          <w:tblHeader/>
          <w:jc w:val="center"/>
        </w:trPr>
        <w:tc>
          <w:tcPr>
            <w:tcW w:w="27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52BA9C7" w14:textId="2D584E6F" w:rsidR="00E953C8" w:rsidRPr="000718B1" w:rsidRDefault="00FB0BA1" w:rsidP="000718B1">
            <w:pPr>
              <w:ind w:left="196" w:right="686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0718B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Pays*</w:t>
            </w:r>
          </w:p>
        </w:tc>
        <w:tc>
          <w:tcPr>
            <w:tcW w:w="67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71D2537" w14:textId="60384220" w:rsidR="00E953C8" w:rsidRPr="000718B1" w:rsidRDefault="00FB0BA1" w:rsidP="000718B1">
            <w:pPr>
              <w:ind w:left="567" w:right="686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0718B1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[Préciser ici le pays d’enregistrement]</w:t>
            </w:r>
          </w:p>
        </w:tc>
      </w:tr>
      <w:tr w:rsidR="00E953C8" w:rsidRPr="00EE788C" w14:paraId="19E1C08D" w14:textId="77777777" w:rsidTr="000718B1">
        <w:tblPrEx>
          <w:tblBorders>
            <w:top w:val="single" w:sz="4" w:space="0" w:color="D9D9D9" w:themeColor="background1" w:themeShade="D9"/>
            <w:left w:val="single" w:sz="4" w:space="0" w:color="D9D9D9" w:themeColor="background1" w:themeShade="D9"/>
            <w:bottom w:val="single" w:sz="4" w:space="0" w:color="D9D9D9" w:themeColor="background1" w:themeShade="D9"/>
            <w:right w:val="single" w:sz="4" w:space="0" w:color="D9D9D9" w:themeColor="background1" w:themeShade="D9"/>
            <w:insideH w:val="single" w:sz="4" w:space="0" w:color="D9D9D9" w:themeColor="background1" w:themeShade="D9"/>
            <w:insideV w:val="single" w:sz="4" w:space="0" w:color="D9D9D9" w:themeColor="background1" w:themeShade="D9"/>
          </w:tblBorders>
        </w:tblPrEx>
        <w:trPr>
          <w:trHeight w:val="360"/>
          <w:jc w:val="center"/>
        </w:trPr>
        <w:tc>
          <w:tcPr>
            <w:tcW w:w="27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564D523" w14:textId="2124BCA7" w:rsidR="00E953C8" w:rsidRPr="000718B1" w:rsidRDefault="00825C1B" w:rsidP="000718B1">
            <w:pPr>
              <w:ind w:left="196" w:right="686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0718B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S</w:t>
            </w:r>
            <w:r w:rsidR="00A76E52" w:rsidRPr="000718B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ite internet</w:t>
            </w:r>
            <w:r w:rsidR="00E953C8" w:rsidRPr="000718B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 </w:t>
            </w:r>
            <w:r w:rsidR="00FB0BA1" w:rsidRPr="000718B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(URL</w:t>
            </w:r>
            <w:r w:rsidR="00A27C28" w:rsidRPr="000718B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)</w:t>
            </w:r>
          </w:p>
        </w:tc>
        <w:tc>
          <w:tcPr>
            <w:tcW w:w="67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851817E" w14:textId="612F19EE" w:rsidR="00E953C8" w:rsidRPr="000718B1" w:rsidRDefault="007F60D5" w:rsidP="000718B1">
            <w:pPr>
              <w:ind w:left="567" w:right="686"/>
              <w:jc w:val="both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</w:pPr>
            <w:r w:rsidRPr="000718B1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[</w:t>
            </w:r>
            <w:r w:rsidR="00FB0BA1" w:rsidRPr="000718B1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P</w:t>
            </w:r>
            <w:r w:rsidRPr="000718B1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réciser ici l’adresse complète du site internet d</w:t>
            </w:r>
            <w:r w:rsidR="000E0EB2" w:rsidRPr="000718B1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u Demandeur</w:t>
            </w:r>
            <w:r w:rsidR="54F50BC3" w:rsidRPr="000718B1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 xml:space="preserve"> ou N/A</w:t>
            </w:r>
            <w:r w:rsidR="000E0EB2" w:rsidRPr="000718B1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]</w:t>
            </w:r>
          </w:p>
        </w:tc>
      </w:tr>
      <w:tr w:rsidR="007F60D5" w:rsidRPr="00EE788C" w14:paraId="3ACBEBDD" w14:textId="77777777" w:rsidTr="000718B1">
        <w:tblPrEx>
          <w:tblBorders>
            <w:top w:val="single" w:sz="4" w:space="0" w:color="D9D9D9" w:themeColor="background1" w:themeShade="D9"/>
            <w:left w:val="single" w:sz="4" w:space="0" w:color="D9D9D9" w:themeColor="background1" w:themeShade="D9"/>
            <w:bottom w:val="single" w:sz="4" w:space="0" w:color="D9D9D9" w:themeColor="background1" w:themeShade="D9"/>
            <w:right w:val="single" w:sz="4" w:space="0" w:color="D9D9D9" w:themeColor="background1" w:themeShade="D9"/>
            <w:insideH w:val="single" w:sz="4" w:space="0" w:color="D9D9D9" w:themeColor="background1" w:themeShade="D9"/>
            <w:insideV w:val="single" w:sz="4" w:space="0" w:color="D9D9D9" w:themeColor="background1" w:themeShade="D9"/>
          </w:tblBorders>
        </w:tblPrEx>
        <w:trPr>
          <w:trHeight w:val="360"/>
          <w:jc w:val="center"/>
        </w:trPr>
        <w:tc>
          <w:tcPr>
            <w:tcW w:w="27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42A2BB3" w14:textId="2A72F88D" w:rsidR="007F60D5" w:rsidRPr="000718B1" w:rsidRDefault="007F60D5" w:rsidP="000718B1">
            <w:pPr>
              <w:ind w:left="196" w:right="686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0718B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Nom, prénom, fonction de la personne de contact*</w:t>
            </w:r>
          </w:p>
        </w:tc>
        <w:tc>
          <w:tcPr>
            <w:tcW w:w="67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0DB5EAD" w14:textId="5BCD5E90" w:rsidR="007F60D5" w:rsidRPr="000718B1" w:rsidRDefault="00FB0BA1" w:rsidP="000718B1">
            <w:pPr>
              <w:ind w:left="567" w:right="686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0718B1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 xml:space="preserve">[Préciser ici le nom, prénom et fonction de la personne de contact </w:t>
            </w:r>
            <w:r w:rsidR="2C9D27C7" w:rsidRPr="000718B1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pour le projet</w:t>
            </w:r>
            <w:r w:rsidRPr="000718B1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]</w:t>
            </w:r>
          </w:p>
        </w:tc>
      </w:tr>
      <w:tr w:rsidR="007F60D5" w:rsidRPr="00EE788C" w14:paraId="06CDF04D" w14:textId="77777777" w:rsidTr="000718B1">
        <w:tblPrEx>
          <w:tblBorders>
            <w:top w:val="single" w:sz="4" w:space="0" w:color="D9D9D9" w:themeColor="background1" w:themeShade="D9"/>
            <w:left w:val="single" w:sz="4" w:space="0" w:color="D9D9D9" w:themeColor="background1" w:themeShade="D9"/>
            <w:bottom w:val="single" w:sz="4" w:space="0" w:color="D9D9D9" w:themeColor="background1" w:themeShade="D9"/>
            <w:right w:val="single" w:sz="4" w:space="0" w:color="D9D9D9" w:themeColor="background1" w:themeShade="D9"/>
            <w:insideH w:val="single" w:sz="4" w:space="0" w:color="D9D9D9" w:themeColor="background1" w:themeShade="D9"/>
            <w:insideV w:val="single" w:sz="4" w:space="0" w:color="D9D9D9" w:themeColor="background1" w:themeShade="D9"/>
          </w:tblBorders>
        </w:tblPrEx>
        <w:trPr>
          <w:trHeight w:val="360"/>
          <w:jc w:val="center"/>
        </w:trPr>
        <w:tc>
          <w:tcPr>
            <w:tcW w:w="27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262706E" w14:textId="0B2225AF" w:rsidR="007F60D5" w:rsidRPr="000718B1" w:rsidRDefault="007F60D5" w:rsidP="000718B1">
            <w:pPr>
              <w:ind w:left="196" w:right="686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0718B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Numéro de téléphone* </w:t>
            </w:r>
          </w:p>
        </w:tc>
        <w:tc>
          <w:tcPr>
            <w:tcW w:w="67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57FE701" w14:textId="38DEC6F4" w:rsidR="007F60D5" w:rsidRPr="000718B1" w:rsidRDefault="00FB0BA1" w:rsidP="000718B1">
            <w:pPr>
              <w:ind w:left="567" w:right="686"/>
              <w:jc w:val="both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</w:pPr>
            <w:r w:rsidRPr="000718B1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[Préciser le numéro de téléphone de la personne de contact en indiquant le préfixe pays]</w:t>
            </w:r>
          </w:p>
        </w:tc>
      </w:tr>
      <w:tr w:rsidR="00E953C8" w:rsidRPr="00EE788C" w14:paraId="05200019" w14:textId="77777777" w:rsidTr="000718B1">
        <w:tblPrEx>
          <w:tblBorders>
            <w:top w:val="single" w:sz="4" w:space="0" w:color="D9D9D9" w:themeColor="background1" w:themeShade="D9"/>
            <w:left w:val="single" w:sz="4" w:space="0" w:color="D9D9D9" w:themeColor="background1" w:themeShade="D9"/>
            <w:bottom w:val="single" w:sz="4" w:space="0" w:color="D9D9D9" w:themeColor="background1" w:themeShade="D9"/>
            <w:right w:val="single" w:sz="4" w:space="0" w:color="D9D9D9" w:themeColor="background1" w:themeShade="D9"/>
            <w:insideH w:val="single" w:sz="4" w:space="0" w:color="D9D9D9" w:themeColor="background1" w:themeShade="D9"/>
            <w:insideV w:val="single" w:sz="4" w:space="0" w:color="D9D9D9" w:themeColor="background1" w:themeShade="D9"/>
          </w:tblBorders>
        </w:tblPrEx>
        <w:trPr>
          <w:trHeight w:val="360"/>
          <w:jc w:val="center"/>
        </w:trPr>
        <w:tc>
          <w:tcPr>
            <w:tcW w:w="27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AC911E0" w14:textId="77777777" w:rsidR="00E953C8" w:rsidRPr="000718B1" w:rsidRDefault="00E953C8" w:rsidP="000718B1">
            <w:pPr>
              <w:ind w:left="196" w:right="686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0718B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Adresse </w:t>
            </w:r>
            <w:proofErr w:type="gramStart"/>
            <w:r w:rsidRPr="000718B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email</w:t>
            </w:r>
            <w:proofErr w:type="gramEnd"/>
            <w:r w:rsidR="001546A1" w:rsidRPr="000718B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*</w:t>
            </w:r>
          </w:p>
        </w:tc>
        <w:tc>
          <w:tcPr>
            <w:tcW w:w="67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EBF8A0E" w14:textId="7D8882DD" w:rsidR="00E953C8" w:rsidRPr="000718B1" w:rsidRDefault="00FB0BA1" w:rsidP="000718B1">
            <w:pPr>
              <w:ind w:left="567" w:right="686"/>
              <w:jc w:val="both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</w:pPr>
            <w:r w:rsidRPr="000718B1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 xml:space="preserve">[Préciser ici l’adresse </w:t>
            </w:r>
            <w:proofErr w:type="gramStart"/>
            <w:r w:rsidRPr="000718B1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mail</w:t>
            </w:r>
            <w:proofErr w:type="gramEnd"/>
            <w:r w:rsidRPr="000718B1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 xml:space="preserve"> de la personne de contact]</w:t>
            </w:r>
          </w:p>
        </w:tc>
      </w:tr>
      <w:tr w:rsidR="00E953C8" w:rsidRPr="00EE788C" w14:paraId="469EB3DC" w14:textId="77777777" w:rsidTr="000718B1">
        <w:tblPrEx>
          <w:tblBorders>
            <w:top w:val="single" w:sz="4" w:space="0" w:color="D9D9D9" w:themeColor="background1" w:themeShade="D9"/>
            <w:left w:val="single" w:sz="4" w:space="0" w:color="D9D9D9" w:themeColor="background1" w:themeShade="D9"/>
            <w:bottom w:val="single" w:sz="4" w:space="0" w:color="D9D9D9" w:themeColor="background1" w:themeShade="D9"/>
            <w:right w:val="single" w:sz="4" w:space="0" w:color="D9D9D9" w:themeColor="background1" w:themeShade="D9"/>
            <w:insideH w:val="single" w:sz="4" w:space="0" w:color="D9D9D9" w:themeColor="background1" w:themeShade="D9"/>
            <w:insideV w:val="single" w:sz="4" w:space="0" w:color="D9D9D9" w:themeColor="background1" w:themeShade="D9"/>
          </w:tblBorders>
        </w:tblPrEx>
        <w:trPr>
          <w:trHeight w:val="360"/>
          <w:jc w:val="center"/>
        </w:trPr>
        <w:tc>
          <w:tcPr>
            <w:tcW w:w="272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7B07DB9" w14:textId="553BDB98" w:rsidR="00E953C8" w:rsidRPr="000718B1" w:rsidRDefault="00E953C8" w:rsidP="000718B1">
            <w:pPr>
              <w:ind w:left="196" w:right="686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0718B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Adresse</w:t>
            </w:r>
            <w:r w:rsidR="006A19A2" w:rsidRPr="000718B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 complète</w:t>
            </w:r>
            <w:r w:rsidR="001546A1" w:rsidRPr="000718B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*</w:t>
            </w:r>
          </w:p>
        </w:tc>
        <w:tc>
          <w:tcPr>
            <w:tcW w:w="67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8D3F65B" w14:textId="17863529" w:rsidR="00E953C8" w:rsidRPr="000718B1" w:rsidRDefault="00FB0BA1" w:rsidP="000718B1">
            <w:pPr>
              <w:ind w:left="567" w:right="686"/>
              <w:jc w:val="both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</w:pPr>
            <w:r w:rsidRPr="000718B1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 xml:space="preserve">[Préciser ici l’adresse </w:t>
            </w:r>
            <w:r w:rsidR="2F3C8E68" w:rsidRPr="000718B1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postale</w:t>
            </w:r>
            <w:r w:rsidRPr="000718B1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 xml:space="preserve"> d</w:t>
            </w:r>
            <w:r w:rsidR="38900BFC" w:rsidRPr="000718B1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 xml:space="preserve">u </w:t>
            </w:r>
            <w:r w:rsidR="000E0EB2" w:rsidRPr="000718B1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D</w:t>
            </w:r>
            <w:r w:rsidR="38900BFC" w:rsidRPr="000718B1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emandeur</w:t>
            </w:r>
            <w:r w:rsidRPr="000718B1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]</w:t>
            </w:r>
          </w:p>
        </w:tc>
      </w:tr>
    </w:tbl>
    <w:p w14:paraId="21C0DD36" w14:textId="07C43888" w:rsidR="00FB65AA" w:rsidRPr="004A6442" w:rsidRDefault="007F60D5" w:rsidP="000718B1">
      <w:pPr>
        <w:ind w:left="567" w:right="686"/>
        <w:jc w:val="both"/>
        <w:rPr>
          <w:rFonts w:asciiTheme="minorHAnsi" w:hAnsiTheme="minorHAnsi" w:cstheme="minorHAnsi"/>
          <w:color w:val="FF0000"/>
          <w:sz w:val="22"/>
          <w:szCs w:val="22"/>
          <w:lang w:val="fr-FR"/>
        </w:rPr>
      </w:pPr>
      <w:r w:rsidRPr="004A6442">
        <w:rPr>
          <w:rFonts w:asciiTheme="minorHAnsi" w:hAnsiTheme="minorHAnsi" w:cstheme="minorHAnsi"/>
          <w:color w:val="FF0000"/>
          <w:sz w:val="22"/>
          <w:szCs w:val="22"/>
          <w:lang w:val="fr-FR"/>
        </w:rPr>
        <w:t>* champ</w:t>
      </w:r>
      <w:r w:rsidR="00FB0BA1" w:rsidRPr="004A6442">
        <w:rPr>
          <w:rFonts w:asciiTheme="minorHAnsi" w:hAnsiTheme="minorHAnsi" w:cstheme="minorHAnsi"/>
          <w:color w:val="FF0000"/>
          <w:sz w:val="22"/>
          <w:szCs w:val="22"/>
          <w:lang w:val="fr-FR"/>
        </w:rPr>
        <w:t>s</w:t>
      </w:r>
      <w:r w:rsidRPr="004A6442">
        <w:rPr>
          <w:rFonts w:asciiTheme="minorHAnsi" w:hAnsiTheme="minorHAnsi" w:cstheme="minorHAnsi"/>
          <w:color w:val="FF0000"/>
          <w:sz w:val="22"/>
          <w:szCs w:val="22"/>
          <w:lang w:val="fr-FR"/>
        </w:rPr>
        <w:t xml:space="preserve"> obligatoire</w:t>
      </w:r>
      <w:r w:rsidR="00FB0BA1" w:rsidRPr="004A6442">
        <w:rPr>
          <w:rFonts w:asciiTheme="minorHAnsi" w:hAnsiTheme="minorHAnsi" w:cstheme="minorHAnsi"/>
          <w:color w:val="FF0000"/>
          <w:sz w:val="22"/>
          <w:szCs w:val="22"/>
          <w:lang w:val="fr-FR"/>
        </w:rPr>
        <w:t>s</w:t>
      </w:r>
    </w:p>
    <w:p w14:paraId="00A16E6A" w14:textId="4C1579ED" w:rsidR="006D6632" w:rsidRPr="000718B1" w:rsidRDefault="006D6632" w:rsidP="000718B1">
      <w:pPr>
        <w:ind w:left="567" w:right="686"/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p w14:paraId="73C3D85C" w14:textId="182C7683" w:rsidR="007F60D5" w:rsidRPr="000718B1" w:rsidRDefault="00703249" w:rsidP="000718B1">
      <w:pPr>
        <w:pStyle w:val="Titre1"/>
        <w:ind w:left="567" w:right="686"/>
      </w:pPr>
      <w:r w:rsidRPr="000718B1">
        <w:fldChar w:fldCharType="begin"/>
      </w:r>
      <w:r w:rsidRPr="000718B1">
        <w:instrText xml:space="preserve"> AUTONUMLGL  \* Arabic \s . </w:instrText>
      </w:r>
      <w:bookmarkStart w:id="3" w:name="_Toc215587445"/>
      <w:r w:rsidRPr="000718B1">
        <w:fldChar w:fldCharType="end"/>
      </w:r>
      <w:r w:rsidRPr="000718B1">
        <w:rPr>
          <w:rFonts w:eastAsiaTheme="majorEastAsia"/>
        </w:rPr>
        <w:t xml:space="preserve"> </w:t>
      </w:r>
      <w:r w:rsidR="007F60D5" w:rsidRPr="000718B1">
        <w:t xml:space="preserve">PRESENTION </w:t>
      </w:r>
      <w:r w:rsidR="00E71F62" w:rsidRPr="000718B1">
        <w:t>DU DEMANDEUR</w:t>
      </w:r>
      <w:bookmarkEnd w:id="3"/>
      <w:r w:rsidR="00E71F62" w:rsidRPr="000718B1">
        <w:t xml:space="preserve"> </w:t>
      </w:r>
    </w:p>
    <w:p w14:paraId="44CF2AB1" w14:textId="77777777" w:rsidR="00703249" w:rsidRPr="000718B1" w:rsidRDefault="00703249" w:rsidP="000718B1">
      <w:pPr>
        <w:ind w:left="567" w:right="686"/>
        <w:jc w:val="both"/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</w:pPr>
    </w:p>
    <w:p w14:paraId="19BF6C4A" w14:textId="38F6EA77" w:rsidR="00F03D20" w:rsidRPr="000718B1" w:rsidRDefault="00815AA0" w:rsidP="000718B1">
      <w:pPr>
        <w:ind w:left="567" w:right="686"/>
        <w:jc w:val="both"/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</w:pPr>
      <w:r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 xml:space="preserve">[Présenter ici la structure </w:t>
      </w:r>
      <w:r w:rsidR="00D03CF4"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 xml:space="preserve">du Demandeur </w:t>
      </w:r>
      <w:r w:rsidR="00D4662C"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>(1 page max)</w:t>
      </w:r>
      <w:r w:rsidR="00EB1D31"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 xml:space="preserve"> et notamment </w:t>
      </w:r>
      <w:r w:rsidR="00330519"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>quelle est la mission de votre</w:t>
      </w:r>
      <w:r w:rsidR="0031763E"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 xml:space="preserve"> </w:t>
      </w:r>
      <w:r w:rsidR="00330519"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>organisation ? Quelle est la raison d'être de votre organisation ? C</w:t>
      </w:r>
      <w:r w:rsidR="00CF5055"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>omment votre organisation est-elle structurée</w:t>
      </w:r>
      <w:r w:rsidR="001A31FE"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 xml:space="preserve"> </w:t>
      </w:r>
      <w:r w:rsidR="00CF5055"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 xml:space="preserve">? Comment </w:t>
      </w:r>
      <w:r w:rsidR="00170CE0"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 xml:space="preserve">les décisions sont-elles prises </w:t>
      </w:r>
      <w:r w:rsidR="00CF5055"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 xml:space="preserve">(conseil d'administration, </w:t>
      </w:r>
      <w:r w:rsidR="00CF5055"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lastRenderedPageBreak/>
        <w:t>directeur/coordinateur...) ? Combien de personnes travaillent dans votre organisation ? Sont-elles des employées de façon permanente, payées par un projet, ou volontaires ?</w:t>
      </w:r>
      <w:r w:rsidR="00CF5055"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ab/>
      </w:r>
    </w:p>
    <w:p w14:paraId="1AC3AE31" w14:textId="354604B3" w:rsidR="00086B3F" w:rsidRPr="000718B1" w:rsidRDefault="00086B3F" w:rsidP="000718B1">
      <w:pPr>
        <w:ind w:left="567" w:right="686"/>
        <w:jc w:val="both"/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</w:pPr>
    </w:p>
    <w:p w14:paraId="08AD20EE" w14:textId="37BD3EAB" w:rsidR="00046127" w:rsidRPr="000718B1" w:rsidRDefault="00046127" w:rsidP="000718B1">
      <w:pPr>
        <w:tabs>
          <w:tab w:val="left" w:pos="2020"/>
        </w:tabs>
        <w:spacing w:line="259" w:lineRule="auto"/>
        <w:ind w:left="567" w:right="686"/>
        <w:jc w:val="both"/>
        <w:rPr>
          <w:rFonts w:asciiTheme="minorHAnsi" w:hAnsiTheme="minorHAnsi" w:cstheme="minorHAnsi"/>
          <w:sz w:val="22"/>
          <w:szCs w:val="22"/>
          <w:lang w:val="fr-FR"/>
        </w:rPr>
      </w:pPr>
      <w:r w:rsidRPr="000718B1">
        <w:rPr>
          <w:rFonts w:asciiTheme="minorHAnsi" w:hAnsiTheme="minorHAnsi" w:cstheme="minorHAnsi"/>
          <w:sz w:val="22"/>
          <w:szCs w:val="22"/>
          <w:lang w:val="fr-FR"/>
        </w:rPr>
        <w:t xml:space="preserve">Partenariats pour l’exécution du </w:t>
      </w:r>
      <w:r w:rsidR="00D24C7D">
        <w:rPr>
          <w:rFonts w:asciiTheme="minorHAnsi" w:hAnsiTheme="minorHAnsi" w:cstheme="minorHAnsi"/>
          <w:sz w:val="22"/>
          <w:szCs w:val="22"/>
          <w:lang w:val="fr-FR"/>
        </w:rPr>
        <w:t>P</w:t>
      </w:r>
      <w:r w:rsidRPr="000718B1">
        <w:rPr>
          <w:rFonts w:asciiTheme="minorHAnsi" w:hAnsiTheme="minorHAnsi" w:cstheme="minorHAnsi"/>
          <w:sz w:val="22"/>
          <w:szCs w:val="22"/>
          <w:lang w:val="fr-FR"/>
        </w:rPr>
        <w:t>rojet</w:t>
      </w:r>
      <w:r w:rsidR="00D24C7D">
        <w:rPr>
          <w:rFonts w:asciiTheme="minorHAnsi" w:hAnsiTheme="minorHAnsi" w:cstheme="minorHAnsi"/>
          <w:sz w:val="22"/>
          <w:szCs w:val="22"/>
          <w:lang w:val="fr-FR"/>
        </w:rPr>
        <w:t>, objet de la demande de subvention</w:t>
      </w:r>
    </w:p>
    <w:p w14:paraId="0D12AD8B" w14:textId="14C7B349" w:rsidR="00F60D5F" w:rsidRPr="000718B1" w:rsidRDefault="00D24C7D" w:rsidP="00D24C7D">
      <w:pPr>
        <w:tabs>
          <w:tab w:val="left" w:pos="2020"/>
        </w:tabs>
        <w:spacing w:line="259" w:lineRule="auto"/>
        <w:ind w:left="567" w:right="686"/>
        <w:jc w:val="both"/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</w:pPr>
      <w:r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>[</w:t>
      </w:r>
      <w:r w:rsidR="00046127" w:rsidRPr="00D24C7D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 xml:space="preserve">Indiquer si le </w:t>
      </w:r>
      <w:r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>P</w:t>
      </w:r>
      <w:r w:rsidR="00046127" w:rsidRPr="00D24C7D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>rojet sera mis en œuvre en collaboration avec d’autres organisations. Si oui, préciser les partenaires et leur rôle.</w:t>
      </w:r>
      <w:r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>]</w:t>
      </w:r>
    </w:p>
    <w:p w14:paraId="651A3A09" w14:textId="77777777" w:rsidR="00180F3B" w:rsidRPr="000718B1" w:rsidRDefault="00180F3B" w:rsidP="000718B1">
      <w:pPr>
        <w:ind w:left="567" w:right="686"/>
        <w:jc w:val="both"/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</w:pPr>
    </w:p>
    <w:p w14:paraId="376BBA5B" w14:textId="6FF4AB36" w:rsidR="00086B3F" w:rsidRPr="000718B1" w:rsidRDefault="008543D5" w:rsidP="000718B1">
      <w:pPr>
        <w:pStyle w:val="Titre1"/>
        <w:ind w:left="567" w:right="686"/>
      </w:pPr>
      <w:r w:rsidRPr="000718B1">
        <w:fldChar w:fldCharType="begin"/>
      </w:r>
      <w:r w:rsidRPr="000718B1">
        <w:instrText xml:space="preserve"> AUTONUMLGL  \* Arabic \s . </w:instrText>
      </w:r>
      <w:bookmarkStart w:id="4" w:name="_Toc215587446"/>
      <w:r w:rsidRPr="000718B1">
        <w:fldChar w:fldCharType="end"/>
      </w:r>
      <w:r w:rsidRPr="000718B1">
        <w:t>CAPACITE FINANCIERE</w:t>
      </w:r>
      <w:bookmarkEnd w:id="4"/>
    </w:p>
    <w:p w14:paraId="767FE741" w14:textId="0861F7A3" w:rsidR="009A5D80" w:rsidRPr="000718B1" w:rsidRDefault="009A5D80" w:rsidP="00851592">
      <w:pPr>
        <w:rPr>
          <w:rFonts w:asciiTheme="minorHAnsi" w:hAnsiTheme="minorHAnsi" w:cstheme="minorHAnsi"/>
          <w:sz w:val="22"/>
          <w:szCs w:val="22"/>
          <w:lang w:val="fr-FR"/>
        </w:rPr>
      </w:pPr>
    </w:p>
    <w:p w14:paraId="2336C7D0" w14:textId="47C9D591" w:rsidR="008B4265" w:rsidRPr="000718B1" w:rsidRDefault="008B4265" w:rsidP="00BC0288">
      <w:pPr>
        <w:pStyle w:val="Paragraphedeliste"/>
        <w:numPr>
          <w:ilvl w:val="0"/>
          <w:numId w:val="9"/>
        </w:numPr>
        <w:ind w:left="567" w:right="686" w:hanging="141"/>
        <w:rPr>
          <w:rFonts w:asciiTheme="minorHAnsi" w:hAnsiTheme="minorHAnsi" w:cstheme="minorHAnsi"/>
          <w:sz w:val="22"/>
          <w:szCs w:val="22"/>
        </w:rPr>
      </w:pPr>
      <w:r w:rsidRPr="000718B1">
        <w:rPr>
          <w:rFonts w:asciiTheme="minorHAnsi" w:hAnsiTheme="minorHAnsi" w:cstheme="minorHAnsi"/>
          <w:sz w:val="22"/>
          <w:szCs w:val="22"/>
        </w:rPr>
        <w:t>Revenu total au cours de l'année financière précédente (en EUR)</w:t>
      </w:r>
      <w:r w:rsidR="00D22E15" w:rsidRPr="000718B1">
        <w:rPr>
          <w:rFonts w:asciiTheme="minorHAnsi" w:hAnsiTheme="minorHAnsi" w:cstheme="minorHAnsi"/>
          <w:sz w:val="22"/>
          <w:szCs w:val="22"/>
        </w:rPr>
        <w:t xml:space="preserve"> </w:t>
      </w:r>
      <w:r w:rsidRPr="000718B1">
        <w:rPr>
          <w:rFonts w:asciiTheme="minorHAnsi" w:hAnsiTheme="minorHAnsi" w:cstheme="minorHAnsi"/>
          <w:sz w:val="22"/>
          <w:szCs w:val="22"/>
        </w:rPr>
        <w:t>:</w:t>
      </w:r>
      <w:r w:rsidR="00D22E15" w:rsidRPr="000718B1">
        <w:rPr>
          <w:rFonts w:asciiTheme="minorHAnsi" w:hAnsiTheme="minorHAnsi" w:cstheme="minorHAnsi"/>
          <w:sz w:val="22"/>
          <w:szCs w:val="22"/>
        </w:rPr>
        <w:t xml:space="preserve"> [</w:t>
      </w:r>
      <w:r w:rsidR="00D22E15" w:rsidRPr="000718B1">
        <w:rPr>
          <w:rFonts w:asciiTheme="minorHAnsi" w:hAnsiTheme="minorHAnsi" w:cstheme="minorHAnsi"/>
          <w:color w:val="FFFFFF" w:themeColor="background1"/>
          <w:kern w:val="0"/>
          <w:sz w:val="22"/>
          <w:szCs w:val="22"/>
          <w:highlight w:val="darkBlue"/>
          <w:lang w:eastAsia="en-US"/>
        </w:rPr>
        <w:t>montant</w:t>
      </w:r>
      <w:r w:rsidR="00D22E15" w:rsidRPr="000718B1">
        <w:rPr>
          <w:rFonts w:asciiTheme="minorHAnsi" w:hAnsiTheme="minorHAnsi" w:cstheme="minorHAnsi"/>
          <w:kern w:val="0"/>
          <w:sz w:val="22"/>
          <w:szCs w:val="22"/>
          <w:lang w:eastAsia="en-US"/>
        </w:rPr>
        <w:t>]</w:t>
      </w:r>
      <w:r w:rsidR="00D22E15" w:rsidRPr="000718B1">
        <w:rPr>
          <w:rFonts w:asciiTheme="minorHAnsi" w:hAnsiTheme="minorHAnsi" w:cstheme="minorHAnsi"/>
          <w:sz w:val="22"/>
          <w:szCs w:val="22"/>
        </w:rPr>
        <w:t xml:space="preserve"> €</w:t>
      </w:r>
      <w:r w:rsidRPr="000718B1">
        <w:rPr>
          <w:rFonts w:asciiTheme="minorHAnsi" w:hAnsiTheme="minorHAnsi" w:cstheme="minorHAnsi"/>
          <w:sz w:val="22"/>
          <w:szCs w:val="22"/>
        </w:rPr>
        <w:tab/>
      </w:r>
      <w:r w:rsidRPr="000718B1">
        <w:rPr>
          <w:rFonts w:asciiTheme="minorHAnsi" w:hAnsiTheme="minorHAnsi" w:cstheme="minorHAnsi"/>
          <w:sz w:val="22"/>
          <w:szCs w:val="22"/>
        </w:rPr>
        <w:tab/>
      </w:r>
      <w:r w:rsidRPr="000718B1">
        <w:rPr>
          <w:rFonts w:asciiTheme="minorHAnsi" w:hAnsiTheme="minorHAnsi" w:cstheme="minorHAnsi"/>
          <w:sz w:val="22"/>
          <w:szCs w:val="22"/>
        </w:rPr>
        <w:tab/>
      </w:r>
    </w:p>
    <w:p w14:paraId="14A22380" w14:textId="5A713337" w:rsidR="00152264" w:rsidRPr="00565328" w:rsidRDefault="008B4265" w:rsidP="00BC0288">
      <w:pPr>
        <w:pStyle w:val="Paragraphedeliste"/>
        <w:numPr>
          <w:ilvl w:val="0"/>
          <w:numId w:val="9"/>
        </w:numPr>
        <w:ind w:left="567" w:right="686" w:hanging="141"/>
        <w:rPr>
          <w:rFonts w:asciiTheme="minorHAnsi" w:hAnsiTheme="minorHAnsi" w:cstheme="minorHAnsi"/>
          <w:sz w:val="22"/>
          <w:szCs w:val="22"/>
        </w:rPr>
      </w:pPr>
      <w:r w:rsidRPr="00565328">
        <w:rPr>
          <w:rFonts w:asciiTheme="minorHAnsi" w:hAnsiTheme="minorHAnsi" w:cstheme="minorHAnsi"/>
          <w:sz w:val="22"/>
          <w:szCs w:val="22"/>
        </w:rPr>
        <w:t>Dépenses totales au cours de l'exercice financier précédent (en EUR)</w:t>
      </w:r>
      <w:r w:rsidR="00D22E15" w:rsidRPr="00565328">
        <w:rPr>
          <w:rFonts w:asciiTheme="minorHAnsi" w:hAnsiTheme="minorHAnsi" w:cstheme="minorHAnsi"/>
          <w:sz w:val="22"/>
          <w:szCs w:val="22"/>
        </w:rPr>
        <w:t xml:space="preserve"> </w:t>
      </w:r>
      <w:r w:rsidRPr="00565328">
        <w:rPr>
          <w:rFonts w:asciiTheme="minorHAnsi" w:hAnsiTheme="minorHAnsi" w:cstheme="minorHAnsi"/>
          <w:sz w:val="22"/>
          <w:szCs w:val="22"/>
        </w:rPr>
        <w:t>:</w:t>
      </w:r>
      <w:r w:rsidR="00152264" w:rsidRPr="00565328">
        <w:rPr>
          <w:rFonts w:asciiTheme="minorHAnsi" w:hAnsiTheme="minorHAnsi" w:cstheme="minorHAnsi"/>
          <w:sz w:val="22"/>
          <w:szCs w:val="22"/>
        </w:rPr>
        <w:t xml:space="preserve"> [</w:t>
      </w:r>
      <w:r w:rsidR="00152264" w:rsidRPr="00565328">
        <w:rPr>
          <w:rFonts w:asciiTheme="minorHAnsi" w:hAnsiTheme="minorHAnsi" w:cstheme="minorHAnsi"/>
          <w:color w:val="FFFFFF" w:themeColor="background1"/>
          <w:kern w:val="0"/>
          <w:sz w:val="22"/>
          <w:szCs w:val="22"/>
          <w:highlight w:val="darkBlue"/>
          <w:lang w:eastAsia="en-US"/>
        </w:rPr>
        <w:t>montant]</w:t>
      </w:r>
      <w:r w:rsidR="00152264" w:rsidRPr="00565328">
        <w:rPr>
          <w:rFonts w:asciiTheme="minorHAnsi" w:hAnsiTheme="minorHAnsi" w:cstheme="minorHAnsi"/>
          <w:sz w:val="22"/>
          <w:szCs w:val="22"/>
        </w:rPr>
        <w:t xml:space="preserve"> €</w:t>
      </w:r>
      <w:r w:rsidR="00152264" w:rsidRPr="00565328">
        <w:rPr>
          <w:rFonts w:asciiTheme="minorHAnsi" w:hAnsiTheme="minorHAnsi" w:cstheme="minorHAnsi"/>
          <w:sz w:val="22"/>
          <w:szCs w:val="22"/>
        </w:rPr>
        <w:tab/>
      </w:r>
    </w:p>
    <w:p w14:paraId="3CD48F39" w14:textId="77777777" w:rsidR="00565328" w:rsidRPr="00565328" w:rsidRDefault="00152264" w:rsidP="00BC0288">
      <w:pPr>
        <w:pStyle w:val="Paragraphedeliste"/>
        <w:numPr>
          <w:ilvl w:val="0"/>
          <w:numId w:val="9"/>
        </w:numPr>
        <w:ind w:left="567" w:right="686" w:hanging="141"/>
        <w:rPr>
          <w:rFonts w:asciiTheme="minorHAnsi" w:hAnsiTheme="minorHAnsi" w:cstheme="minorHAnsi"/>
          <w:sz w:val="22"/>
          <w:szCs w:val="22"/>
        </w:rPr>
      </w:pPr>
      <w:r w:rsidRPr="00565328">
        <w:rPr>
          <w:rFonts w:asciiTheme="minorHAnsi" w:hAnsiTheme="minorHAnsi" w:cstheme="minorHAnsi"/>
          <w:sz w:val="22"/>
          <w:szCs w:val="22"/>
        </w:rPr>
        <w:t>Année de référence : [</w:t>
      </w:r>
      <w:r w:rsidRPr="00565328">
        <w:rPr>
          <w:rFonts w:asciiTheme="minorHAnsi" w:hAnsiTheme="minorHAnsi" w:cstheme="minorHAnsi"/>
          <w:color w:val="FFFFFF" w:themeColor="background1"/>
          <w:kern w:val="0"/>
          <w:sz w:val="22"/>
          <w:szCs w:val="22"/>
          <w:highlight w:val="darkBlue"/>
          <w:lang w:eastAsia="en-US"/>
        </w:rPr>
        <w:t>JJ/MM/AAAA</w:t>
      </w:r>
      <w:r w:rsidRPr="00565328">
        <w:rPr>
          <w:rFonts w:asciiTheme="minorHAnsi" w:hAnsiTheme="minorHAnsi" w:cstheme="minorHAnsi"/>
          <w:sz w:val="22"/>
          <w:szCs w:val="22"/>
        </w:rPr>
        <w:t>]</w:t>
      </w:r>
      <w:r w:rsidR="008B4265" w:rsidRPr="00565328">
        <w:rPr>
          <w:rFonts w:asciiTheme="minorHAnsi" w:hAnsiTheme="minorHAnsi" w:cstheme="minorHAnsi"/>
          <w:sz w:val="22"/>
          <w:szCs w:val="22"/>
        </w:rPr>
        <w:tab/>
      </w:r>
      <w:r w:rsidR="008B4265" w:rsidRPr="00565328">
        <w:rPr>
          <w:rFonts w:asciiTheme="minorHAnsi" w:hAnsiTheme="minorHAnsi" w:cstheme="minorHAnsi"/>
          <w:sz w:val="22"/>
          <w:szCs w:val="22"/>
        </w:rPr>
        <w:tab/>
      </w:r>
      <w:r w:rsidR="008B4265" w:rsidRPr="00565328">
        <w:rPr>
          <w:rFonts w:asciiTheme="minorHAnsi" w:hAnsiTheme="minorHAnsi" w:cstheme="minorHAnsi"/>
          <w:sz w:val="22"/>
          <w:szCs w:val="22"/>
        </w:rPr>
        <w:tab/>
      </w:r>
      <w:r w:rsidR="008B4265" w:rsidRPr="00565328">
        <w:rPr>
          <w:rFonts w:asciiTheme="minorHAnsi" w:hAnsiTheme="minorHAnsi" w:cstheme="minorHAnsi"/>
          <w:sz w:val="22"/>
          <w:szCs w:val="22"/>
        </w:rPr>
        <w:tab/>
      </w:r>
    </w:p>
    <w:p w14:paraId="06C80F63" w14:textId="31156311" w:rsidR="00950AC8" w:rsidRPr="00565328" w:rsidRDefault="00950AC8" w:rsidP="00BC0288">
      <w:pPr>
        <w:pStyle w:val="Paragraphedeliste"/>
        <w:numPr>
          <w:ilvl w:val="0"/>
          <w:numId w:val="9"/>
        </w:numPr>
        <w:ind w:left="567" w:right="686" w:hanging="141"/>
        <w:rPr>
          <w:rFonts w:asciiTheme="minorHAnsi" w:hAnsiTheme="minorHAnsi" w:cstheme="minorHAnsi"/>
          <w:sz w:val="22"/>
          <w:szCs w:val="22"/>
        </w:rPr>
      </w:pPr>
      <w:r w:rsidRPr="00565328">
        <w:rPr>
          <w:rFonts w:asciiTheme="minorHAnsi" w:hAnsiTheme="minorHAnsi" w:cstheme="minorHAnsi"/>
          <w:sz w:val="22"/>
          <w:szCs w:val="22"/>
        </w:rPr>
        <w:t>Quel pourcentage de votre budget annuel représente les subventions ?</w:t>
      </w:r>
      <w:r w:rsidRPr="00565328">
        <w:rPr>
          <w:rFonts w:asciiTheme="minorHAnsi" w:hAnsiTheme="minorHAnsi" w:cstheme="minorHAnsi"/>
          <w:b/>
          <w:bCs/>
          <w:szCs w:val="22"/>
        </w:rPr>
        <w:t> </w:t>
      </w:r>
      <w:r w:rsidRPr="00565328">
        <w:rPr>
          <w:rFonts w:asciiTheme="minorHAnsi" w:hAnsiTheme="minorHAnsi" w:cstheme="minorHAnsi"/>
          <w:b/>
          <w:color w:val="FFFFFF" w:themeColor="background1"/>
          <w:szCs w:val="22"/>
        </w:rPr>
        <w:t xml:space="preserve">: </w:t>
      </w:r>
      <w:r w:rsidR="00565328" w:rsidRPr="00565328">
        <w:rPr>
          <w:rFonts w:asciiTheme="minorHAnsi" w:hAnsiTheme="minorHAnsi" w:cstheme="minorHAnsi"/>
          <w:color w:val="FFFFFF" w:themeColor="background1"/>
          <w:kern w:val="0"/>
          <w:sz w:val="22"/>
          <w:szCs w:val="22"/>
          <w:highlight w:val="darkBlue"/>
          <w:lang w:eastAsia="en-US"/>
        </w:rPr>
        <w:t>[</w:t>
      </w:r>
      <w:r w:rsidRPr="00565328">
        <w:rPr>
          <w:rFonts w:asciiTheme="minorHAnsi" w:hAnsiTheme="minorHAnsi" w:cstheme="minorHAnsi"/>
          <w:color w:val="FFFFFF" w:themeColor="background1"/>
          <w:kern w:val="0"/>
          <w:sz w:val="22"/>
          <w:szCs w:val="22"/>
          <w:highlight w:val="darkBlue"/>
          <w:lang w:eastAsia="en-US"/>
        </w:rPr>
        <w:t>pourcentage]</w:t>
      </w:r>
      <w:r w:rsidRPr="00565328">
        <w:rPr>
          <w:rFonts w:asciiTheme="minorHAnsi" w:hAnsiTheme="minorHAnsi" w:cstheme="minorHAnsi"/>
          <w:b/>
          <w:szCs w:val="22"/>
        </w:rPr>
        <w:t xml:space="preserve"> </w:t>
      </w:r>
      <w:r w:rsidRPr="00565328">
        <w:rPr>
          <w:rFonts w:asciiTheme="minorHAnsi" w:hAnsiTheme="minorHAnsi" w:cstheme="minorHAnsi"/>
          <w:kern w:val="0"/>
          <w:sz w:val="22"/>
          <w:szCs w:val="22"/>
          <w:lang w:eastAsia="en-US"/>
        </w:rPr>
        <w:t>%</w:t>
      </w:r>
    </w:p>
    <w:p w14:paraId="6976868B" w14:textId="77777777" w:rsidR="00D22E15" w:rsidRDefault="00D22E15" w:rsidP="00565328">
      <w:pPr>
        <w:pStyle w:val="Paragraphedeliste"/>
        <w:ind w:left="567" w:right="686"/>
        <w:rPr>
          <w:rFonts w:asciiTheme="minorHAnsi" w:hAnsiTheme="minorHAnsi" w:cstheme="minorHAnsi"/>
          <w:sz w:val="22"/>
          <w:szCs w:val="22"/>
        </w:rPr>
      </w:pPr>
    </w:p>
    <w:p w14:paraId="4EDD1B8E" w14:textId="77777777" w:rsidR="00565328" w:rsidRPr="000718B1" w:rsidRDefault="00565328" w:rsidP="00851592">
      <w:pPr>
        <w:pStyle w:val="Paragraphedeliste"/>
        <w:ind w:left="567" w:right="686"/>
        <w:jc w:val="both"/>
        <w:rPr>
          <w:rFonts w:asciiTheme="minorHAnsi" w:hAnsiTheme="minorHAnsi" w:cstheme="minorHAnsi"/>
          <w:sz w:val="22"/>
          <w:szCs w:val="22"/>
        </w:rPr>
      </w:pPr>
    </w:p>
    <w:p w14:paraId="06CF7DEF" w14:textId="77777777" w:rsidR="000C4BE5" w:rsidRPr="000718B1" w:rsidRDefault="008B4265" w:rsidP="00851592">
      <w:pPr>
        <w:ind w:left="567" w:right="686"/>
        <w:jc w:val="both"/>
        <w:rPr>
          <w:rFonts w:asciiTheme="minorHAnsi" w:hAnsiTheme="minorHAnsi" w:cstheme="minorHAnsi"/>
          <w:sz w:val="22"/>
          <w:szCs w:val="22"/>
          <w:lang w:val="fr-FR"/>
        </w:rPr>
      </w:pPr>
      <w:r w:rsidRPr="000718B1">
        <w:rPr>
          <w:rFonts w:asciiTheme="minorHAnsi" w:hAnsiTheme="minorHAnsi" w:cstheme="minorHAnsi"/>
          <w:sz w:val="22"/>
          <w:szCs w:val="22"/>
          <w:lang w:val="fr-FR"/>
        </w:rPr>
        <w:t xml:space="preserve">Veuillez énumérer vos sources de revenus pour </w:t>
      </w:r>
      <w:r w:rsidRPr="000718B1">
        <w:rPr>
          <w:rFonts w:asciiTheme="minorHAnsi" w:hAnsiTheme="minorHAnsi" w:cstheme="minorHAnsi"/>
          <w:b/>
          <w:sz w:val="22"/>
          <w:szCs w:val="22"/>
          <w:lang w:val="fr-FR"/>
        </w:rPr>
        <w:t>les deux années précédentes</w:t>
      </w:r>
      <w:r w:rsidRPr="000718B1">
        <w:rPr>
          <w:rFonts w:asciiTheme="minorHAnsi" w:hAnsiTheme="minorHAnsi" w:cstheme="minorHAnsi"/>
          <w:sz w:val="22"/>
          <w:szCs w:val="22"/>
          <w:lang w:val="fr-FR"/>
        </w:rPr>
        <w:t>, en indiquant les noms de tous les bailleurs et les montants.</w:t>
      </w:r>
    </w:p>
    <w:p w14:paraId="7A5A3674" w14:textId="77777777" w:rsidR="000C4BE5" w:rsidRPr="000718B1" w:rsidRDefault="000C4BE5" w:rsidP="000718B1">
      <w:pPr>
        <w:ind w:left="567" w:right="686"/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114"/>
        <w:gridCol w:w="2417"/>
        <w:gridCol w:w="2894"/>
        <w:gridCol w:w="2392"/>
      </w:tblGrid>
      <w:tr w:rsidR="00E76130" w:rsidRPr="000718B1" w14:paraId="60E3FA08" w14:textId="77777777" w:rsidTr="00E44248">
        <w:trPr>
          <w:trHeight w:val="787"/>
          <w:jc w:val="center"/>
        </w:trPr>
        <w:tc>
          <w:tcPr>
            <w:tcW w:w="2114" w:type="dxa"/>
          </w:tcPr>
          <w:p w14:paraId="21BE2F8E" w14:textId="3230224C" w:rsidR="00E76130" w:rsidRPr="00060134" w:rsidRDefault="00E76130" w:rsidP="00E44248">
            <w:pPr>
              <w:ind w:left="567" w:right="686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</w:pPr>
            <w:r w:rsidRPr="00060134"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  <w:t>Année</w:t>
            </w:r>
          </w:p>
        </w:tc>
        <w:tc>
          <w:tcPr>
            <w:tcW w:w="2417" w:type="dxa"/>
          </w:tcPr>
          <w:p w14:paraId="18331482" w14:textId="24E65325" w:rsidR="00E76130" w:rsidRPr="00060134" w:rsidRDefault="00E76130" w:rsidP="00E44248">
            <w:pPr>
              <w:ind w:left="465" w:right="686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</w:pPr>
            <w:r w:rsidRPr="00060134"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  <w:t>Source de revenus</w:t>
            </w:r>
          </w:p>
        </w:tc>
        <w:tc>
          <w:tcPr>
            <w:tcW w:w="2894" w:type="dxa"/>
          </w:tcPr>
          <w:p w14:paraId="36654E9C" w14:textId="571C01B9" w:rsidR="00E76130" w:rsidRPr="00060134" w:rsidRDefault="00E76130" w:rsidP="00E44248">
            <w:pPr>
              <w:ind w:left="315" w:right="686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</w:pPr>
            <w:r w:rsidRPr="00060134"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  <w:t>Nature d</w:t>
            </w:r>
            <w:r w:rsidR="00454ED3" w:rsidRPr="00060134"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  <w:t>es</w:t>
            </w:r>
            <w:r w:rsidRPr="00060134"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  <w:t xml:space="preserve"> revenus</w:t>
            </w:r>
            <w:r w:rsidR="00E44248"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  <w:t xml:space="preserve"> </w:t>
            </w:r>
            <w:r w:rsidRPr="00060134"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  <w:t>(</w:t>
            </w:r>
            <w:r w:rsidR="00E44248" w:rsidRPr="00060134"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  <w:t>subvention, prestation</w:t>
            </w:r>
            <w:r w:rsidRPr="00060134"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  <w:t>, autres)</w:t>
            </w:r>
          </w:p>
        </w:tc>
        <w:tc>
          <w:tcPr>
            <w:tcW w:w="2392" w:type="dxa"/>
          </w:tcPr>
          <w:p w14:paraId="7AA6825C" w14:textId="2201B40E" w:rsidR="00E76130" w:rsidRPr="00060134" w:rsidRDefault="00E76130" w:rsidP="00E44248">
            <w:pPr>
              <w:ind w:left="540" w:right="686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</w:pPr>
            <w:r w:rsidRPr="00060134"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  <w:t>Montant</w:t>
            </w:r>
          </w:p>
        </w:tc>
      </w:tr>
      <w:tr w:rsidR="00E76130" w:rsidRPr="000718B1" w14:paraId="6ED1455E" w14:textId="77777777" w:rsidTr="00E44248">
        <w:trPr>
          <w:trHeight w:val="706"/>
          <w:jc w:val="center"/>
        </w:trPr>
        <w:tc>
          <w:tcPr>
            <w:tcW w:w="2114" w:type="dxa"/>
          </w:tcPr>
          <w:p w14:paraId="24FBF36D" w14:textId="75FB2149" w:rsidR="00E76130" w:rsidRPr="00060134" w:rsidRDefault="00AE6913" w:rsidP="005847E0">
            <w:pPr>
              <w:ind w:left="567" w:right="686"/>
              <w:jc w:val="both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  <w:highlight w:val="darkBlue"/>
                <w:lang w:val="fr-FR"/>
              </w:rPr>
            </w:pPr>
            <w:r w:rsidRPr="00060134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  <w:highlight w:val="darkBlue"/>
                <w:lang w:val="fr-FR"/>
              </w:rPr>
              <w:t>[AAAA]</w:t>
            </w:r>
          </w:p>
        </w:tc>
        <w:tc>
          <w:tcPr>
            <w:tcW w:w="2417" w:type="dxa"/>
          </w:tcPr>
          <w:p w14:paraId="70B6735D" w14:textId="4773A2DE" w:rsidR="00E76130" w:rsidRPr="00060134" w:rsidRDefault="00E76130" w:rsidP="00E44248">
            <w:pPr>
              <w:ind w:left="39" w:right="686"/>
              <w:jc w:val="both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  <w:highlight w:val="darkBlue"/>
                <w:lang w:val="fr-FR"/>
              </w:rPr>
            </w:pPr>
            <w:r w:rsidRPr="00060134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  <w:highlight w:val="darkBlue"/>
                <w:lang w:val="fr-FR"/>
              </w:rPr>
              <w:t>[</w:t>
            </w:r>
            <w:r w:rsidR="00AE6913" w:rsidRPr="00060134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  <w:highlight w:val="darkBlue"/>
                <w:lang w:val="fr-FR"/>
              </w:rPr>
              <w:t>Nom du client ou du bailleur]</w:t>
            </w:r>
          </w:p>
        </w:tc>
        <w:tc>
          <w:tcPr>
            <w:tcW w:w="2894" w:type="dxa"/>
          </w:tcPr>
          <w:p w14:paraId="7B6C3F39" w14:textId="77EA7C63" w:rsidR="00E76130" w:rsidRPr="00060134" w:rsidRDefault="00E76130" w:rsidP="00E44248">
            <w:pPr>
              <w:ind w:left="44" w:right="686"/>
              <w:jc w:val="both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  <w:highlight w:val="darkBlue"/>
                <w:lang w:val="fr-FR"/>
              </w:rPr>
            </w:pPr>
            <w:r w:rsidRPr="00060134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  <w:highlight w:val="darkBlue"/>
                <w:lang w:val="fr-FR"/>
              </w:rPr>
              <w:t>[</w:t>
            </w:r>
            <w:r w:rsidR="00AE6913" w:rsidRPr="00060134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  <w:highlight w:val="darkBlue"/>
                <w:lang w:val="fr-FR"/>
              </w:rPr>
              <w:t>Subvention, prestation, autre : à préciser]</w:t>
            </w:r>
          </w:p>
        </w:tc>
        <w:tc>
          <w:tcPr>
            <w:tcW w:w="2392" w:type="dxa"/>
          </w:tcPr>
          <w:p w14:paraId="22749DAA" w14:textId="65514FB8" w:rsidR="00E76130" w:rsidRPr="00060134" w:rsidRDefault="00E76130" w:rsidP="00E44248">
            <w:pPr>
              <w:ind w:right="686"/>
              <w:jc w:val="both"/>
              <w:rPr>
                <w:rFonts w:asciiTheme="minorHAnsi" w:hAnsiTheme="minorHAnsi" w:cstheme="minorHAnsi"/>
                <w:sz w:val="20"/>
                <w:szCs w:val="20"/>
                <w:lang w:val="fr-FR"/>
              </w:rPr>
            </w:pPr>
            <w:r w:rsidRPr="00060134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>[</w:t>
            </w:r>
            <w:r w:rsidRPr="00060134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  <w:highlight w:val="darkBlue"/>
                <w:lang w:val="fr-FR"/>
              </w:rPr>
              <w:t>Montant</w:t>
            </w:r>
            <w:r w:rsidRPr="00060134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>] €</w:t>
            </w:r>
          </w:p>
        </w:tc>
      </w:tr>
      <w:tr w:rsidR="00E76130" w:rsidRPr="000718B1" w14:paraId="06608A2B" w14:textId="77777777" w:rsidTr="00E44248">
        <w:trPr>
          <w:trHeight w:val="567"/>
          <w:jc w:val="center"/>
        </w:trPr>
        <w:tc>
          <w:tcPr>
            <w:tcW w:w="2114" w:type="dxa"/>
          </w:tcPr>
          <w:p w14:paraId="6D5F1358" w14:textId="014D2900" w:rsidR="00E76130" w:rsidRPr="00060134" w:rsidRDefault="00AE6913" w:rsidP="005847E0">
            <w:pPr>
              <w:ind w:left="567" w:right="686"/>
              <w:jc w:val="both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  <w:highlight w:val="darkBlue"/>
                <w:lang w:val="fr-FR"/>
              </w:rPr>
            </w:pPr>
            <w:r w:rsidRPr="00060134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  <w:highlight w:val="darkBlue"/>
                <w:lang w:val="fr-FR"/>
              </w:rPr>
              <w:t>[AAAA]</w:t>
            </w:r>
          </w:p>
        </w:tc>
        <w:tc>
          <w:tcPr>
            <w:tcW w:w="2417" w:type="dxa"/>
          </w:tcPr>
          <w:p w14:paraId="7375FBE5" w14:textId="610CEC8F" w:rsidR="00E76130" w:rsidRPr="00060134" w:rsidRDefault="00AE6913" w:rsidP="00E44248">
            <w:pPr>
              <w:ind w:left="39" w:right="686"/>
              <w:jc w:val="both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  <w:highlight w:val="darkBlue"/>
                <w:lang w:val="fr-FR"/>
              </w:rPr>
            </w:pPr>
            <w:r w:rsidRPr="00060134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  <w:highlight w:val="darkBlue"/>
                <w:lang w:val="fr-FR"/>
              </w:rPr>
              <w:t>[Nom du client ou du bailleur]</w:t>
            </w:r>
          </w:p>
        </w:tc>
        <w:tc>
          <w:tcPr>
            <w:tcW w:w="2894" w:type="dxa"/>
          </w:tcPr>
          <w:p w14:paraId="6E8244E2" w14:textId="4E7017AF" w:rsidR="00E76130" w:rsidRPr="00060134" w:rsidRDefault="00AE6913" w:rsidP="00E44248">
            <w:pPr>
              <w:ind w:left="44" w:right="686"/>
              <w:jc w:val="both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  <w:highlight w:val="darkBlue"/>
                <w:lang w:val="fr-FR"/>
              </w:rPr>
            </w:pPr>
            <w:r w:rsidRPr="00060134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  <w:highlight w:val="darkBlue"/>
                <w:lang w:val="fr-FR"/>
              </w:rPr>
              <w:t>[Subvention, prestation, autre : à préciser]</w:t>
            </w:r>
          </w:p>
        </w:tc>
        <w:tc>
          <w:tcPr>
            <w:tcW w:w="2392" w:type="dxa"/>
          </w:tcPr>
          <w:p w14:paraId="104D73CF" w14:textId="75CA5741" w:rsidR="00E76130" w:rsidRPr="00060134" w:rsidRDefault="00E76130" w:rsidP="00E44248">
            <w:pPr>
              <w:ind w:right="686"/>
              <w:jc w:val="both"/>
              <w:rPr>
                <w:rFonts w:asciiTheme="minorHAnsi" w:hAnsiTheme="minorHAnsi" w:cstheme="minorHAnsi"/>
                <w:sz w:val="20"/>
                <w:szCs w:val="20"/>
                <w:lang w:val="fr-FR"/>
              </w:rPr>
            </w:pPr>
            <w:r w:rsidRPr="00060134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  <w:highlight w:val="darkBlue"/>
                <w:lang w:val="fr-FR"/>
              </w:rPr>
              <w:t>Montant</w:t>
            </w:r>
            <w:r w:rsidRPr="00060134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>] €</w:t>
            </w:r>
          </w:p>
        </w:tc>
      </w:tr>
      <w:tr w:rsidR="00E76130" w:rsidRPr="000718B1" w14:paraId="4C90ED98" w14:textId="77777777" w:rsidTr="00E44248">
        <w:trPr>
          <w:trHeight w:val="547"/>
          <w:jc w:val="center"/>
        </w:trPr>
        <w:tc>
          <w:tcPr>
            <w:tcW w:w="2114" w:type="dxa"/>
          </w:tcPr>
          <w:p w14:paraId="40A14F6A" w14:textId="082AA152" w:rsidR="00E76130" w:rsidRPr="00060134" w:rsidRDefault="00AE6913" w:rsidP="005847E0">
            <w:pPr>
              <w:ind w:left="567" w:right="686"/>
              <w:jc w:val="both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  <w:highlight w:val="darkBlue"/>
                <w:lang w:val="fr-FR"/>
              </w:rPr>
            </w:pPr>
            <w:r w:rsidRPr="00060134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  <w:highlight w:val="darkBlue"/>
                <w:lang w:val="fr-FR"/>
              </w:rPr>
              <w:t>[AAAA]</w:t>
            </w:r>
          </w:p>
        </w:tc>
        <w:tc>
          <w:tcPr>
            <w:tcW w:w="2417" w:type="dxa"/>
          </w:tcPr>
          <w:p w14:paraId="07706D67" w14:textId="47DC1313" w:rsidR="00E76130" w:rsidRPr="00060134" w:rsidRDefault="00AE6913" w:rsidP="00E44248">
            <w:pPr>
              <w:ind w:left="39" w:right="686"/>
              <w:jc w:val="both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  <w:highlight w:val="darkBlue"/>
                <w:lang w:val="fr-FR"/>
              </w:rPr>
            </w:pPr>
            <w:r w:rsidRPr="00060134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  <w:highlight w:val="darkBlue"/>
                <w:lang w:val="fr-FR"/>
              </w:rPr>
              <w:t>[Nom du client ou du bailleur]</w:t>
            </w:r>
          </w:p>
        </w:tc>
        <w:tc>
          <w:tcPr>
            <w:tcW w:w="2894" w:type="dxa"/>
          </w:tcPr>
          <w:p w14:paraId="738DDA44" w14:textId="3D497CE0" w:rsidR="00E76130" w:rsidRPr="00060134" w:rsidRDefault="00AE6913" w:rsidP="00E44248">
            <w:pPr>
              <w:ind w:left="44" w:right="686"/>
              <w:jc w:val="both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  <w:highlight w:val="darkBlue"/>
                <w:lang w:val="fr-FR"/>
              </w:rPr>
            </w:pPr>
            <w:r w:rsidRPr="00060134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  <w:highlight w:val="darkBlue"/>
                <w:lang w:val="fr-FR"/>
              </w:rPr>
              <w:t>[Subvention, prestation, autre : à préciser]</w:t>
            </w:r>
          </w:p>
        </w:tc>
        <w:tc>
          <w:tcPr>
            <w:tcW w:w="2392" w:type="dxa"/>
          </w:tcPr>
          <w:p w14:paraId="7F21BE5D" w14:textId="555D3382" w:rsidR="00E76130" w:rsidRPr="00060134" w:rsidRDefault="00E76130" w:rsidP="00E44248">
            <w:pPr>
              <w:ind w:right="686"/>
              <w:jc w:val="both"/>
              <w:rPr>
                <w:rFonts w:asciiTheme="minorHAnsi" w:hAnsiTheme="minorHAnsi" w:cstheme="minorHAnsi"/>
                <w:sz w:val="20"/>
                <w:szCs w:val="20"/>
                <w:lang w:val="fr-FR"/>
              </w:rPr>
            </w:pPr>
            <w:r w:rsidRPr="00060134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  <w:highlight w:val="darkBlue"/>
                <w:lang w:val="fr-FR"/>
              </w:rPr>
              <w:t>Montant</w:t>
            </w:r>
            <w:r w:rsidRPr="00060134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>] €</w:t>
            </w:r>
          </w:p>
        </w:tc>
      </w:tr>
      <w:tr w:rsidR="001050B1" w:rsidRPr="000718B1" w14:paraId="25F42635" w14:textId="77777777" w:rsidTr="00E44248">
        <w:trPr>
          <w:trHeight w:val="577"/>
          <w:jc w:val="center"/>
        </w:trPr>
        <w:tc>
          <w:tcPr>
            <w:tcW w:w="2114" w:type="dxa"/>
          </w:tcPr>
          <w:p w14:paraId="761E5D0B" w14:textId="4072D3A4" w:rsidR="001050B1" w:rsidRPr="00060134" w:rsidRDefault="001050B1" w:rsidP="005847E0">
            <w:pPr>
              <w:ind w:left="567" w:right="686"/>
              <w:jc w:val="both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  <w:highlight w:val="darkBlue"/>
                <w:lang w:val="fr-FR"/>
              </w:rPr>
            </w:pPr>
            <w:r w:rsidRPr="00060134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  <w:highlight w:val="darkBlue"/>
                <w:lang w:val="fr-FR"/>
              </w:rPr>
              <w:t>[AAAA]</w:t>
            </w:r>
          </w:p>
        </w:tc>
        <w:tc>
          <w:tcPr>
            <w:tcW w:w="2417" w:type="dxa"/>
          </w:tcPr>
          <w:p w14:paraId="05E4622A" w14:textId="102E0CED" w:rsidR="001050B1" w:rsidRPr="00060134" w:rsidRDefault="001050B1" w:rsidP="00E44248">
            <w:pPr>
              <w:ind w:left="39" w:right="686"/>
              <w:jc w:val="both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  <w:highlight w:val="darkBlue"/>
                <w:lang w:val="fr-FR"/>
              </w:rPr>
            </w:pPr>
            <w:r w:rsidRPr="00060134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  <w:highlight w:val="darkBlue"/>
                <w:lang w:val="fr-FR"/>
              </w:rPr>
              <w:t>[Nom du client ou du bailleur]</w:t>
            </w:r>
          </w:p>
        </w:tc>
        <w:tc>
          <w:tcPr>
            <w:tcW w:w="2894" w:type="dxa"/>
          </w:tcPr>
          <w:p w14:paraId="25969FC7" w14:textId="51B2AB7A" w:rsidR="001050B1" w:rsidRPr="00060134" w:rsidRDefault="001050B1" w:rsidP="00E44248">
            <w:pPr>
              <w:ind w:left="44" w:right="686"/>
              <w:jc w:val="both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  <w:highlight w:val="darkBlue"/>
                <w:lang w:val="fr-FR"/>
              </w:rPr>
            </w:pPr>
            <w:r w:rsidRPr="00060134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  <w:highlight w:val="darkBlue"/>
                <w:lang w:val="fr-FR"/>
              </w:rPr>
              <w:t>[Subvention, prestation, autre : à préciser]</w:t>
            </w:r>
          </w:p>
        </w:tc>
        <w:tc>
          <w:tcPr>
            <w:tcW w:w="2392" w:type="dxa"/>
          </w:tcPr>
          <w:p w14:paraId="1E7C69D1" w14:textId="4E6936D2" w:rsidR="001050B1" w:rsidRPr="00060134" w:rsidRDefault="001050B1" w:rsidP="00E44248">
            <w:pPr>
              <w:ind w:right="686"/>
              <w:jc w:val="both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  <w:highlight w:val="darkBlue"/>
                <w:lang w:val="fr-FR"/>
              </w:rPr>
            </w:pPr>
            <w:r w:rsidRPr="00060134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  <w:highlight w:val="darkBlue"/>
                <w:lang w:val="fr-FR"/>
              </w:rPr>
              <w:t>Montant</w:t>
            </w:r>
            <w:r w:rsidRPr="00060134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>] €</w:t>
            </w:r>
          </w:p>
        </w:tc>
      </w:tr>
    </w:tbl>
    <w:p w14:paraId="2FDE3BF4" w14:textId="611EEC40" w:rsidR="008543D5" w:rsidRPr="000718B1" w:rsidRDefault="008B4265" w:rsidP="000718B1">
      <w:pPr>
        <w:ind w:left="567" w:right="686"/>
        <w:jc w:val="both"/>
        <w:rPr>
          <w:rFonts w:asciiTheme="minorHAnsi" w:hAnsiTheme="minorHAnsi" w:cstheme="minorHAnsi"/>
          <w:sz w:val="22"/>
          <w:szCs w:val="22"/>
          <w:lang w:val="fr-FR"/>
        </w:rPr>
      </w:pPr>
      <w:r w:rsidRPr="000718B1">
        <w:rPr>
          <w:rFonts w:asciiTheme="minorHAnsi" w:hAnsiTheme="minorHAnsi" w:cstheme="minorHAnsi"/>
          <w:sz w:val="22"/>
          <w:szCs w:val="22"/>
          <w:lang w:val="fr-FR"/>
        </w:rPr>
        <w:tab/>
      </w:r>
      <w:r w:rsidRPr="000718B1">
        <w:rPr>
          <w:rFonts w:asciiTheme="minorHAnsi" w:hAnsiTheme="minorHAnsi" w:cstheme="minorHAnsi"/>
          <w:sz w:val="22"/>
          <w:szCs w:val="22"/>
          <w:lang w:val="fr-FR"/>
        </w:rPr>
        <w:tab/>
      </w:r>
      <w:r w:rsidRPr="000718B1">
        <w:rPr>
          <w:rFonts w:asciiTheme="minorHAnsi" w:hAnsiTheme="minorHAnsi" w:cstheme="minorHAnsi"/>
          <w:sz w:val="22"/>
          <w:szCs w:val="22"/>
          <w:lang w:val="fr-FR"/>
        </w:rPr>
        <w:tab/>
      </w:r>
    </w:p>
    <w:p w14:paraId="7C33885D" w14:textId="77777777" w:rsidR="008543D5" w:rsidRPr="000718B1" w:rsidRDefault="008543D5" w:rsidP="000718B1">
      <w:pPr>
        <w:ind w:left="567" w:right="686"/>
        <w:rPr>
          <w:rFonts w:asciiTheme="minorHAnsi" w:hAnsiTheme="minorHAnsi" w:cstheme="minorHAnsi"/>
          <w:sz w:val="22"/>
          <w:szCs w:val="22"/>
          <w:lang w:val="fr-FR"/>
        </w:rPr>
      </w:pPr>
    </w:p>
    <w:p w14:paraId="51F23C18" w14:textId="0F4E8384" w:rsidR="00B779D7" w:rsidRPr="000718B1" w:rsidRDefault="00191767" w:rsidP="000718B1">
      <w:pPr>
        <w:pStyle w:val="Titre1"/>
        <w:ind w:left="567" w:right="686"/>
      </w:pPr>
      <w:r w:rsidRPr="000718B1">
        <w:fldChar w:fldCharType="begin"/>
      </w:r>
      <w:r w:rsidRPr="000718B1">
        <w:instrText xml:space="preserve"> AUTONUMLGL  \* Arabic \s . </w:instrText>
      </w:r>
      <w:bookmarkStart w:id="5" w:name="_Toc215587447"/>
      <w:r w:rsidRPr="000718B1">
        <w:fldChar w:fldCharType="end"/>
      </w:r>
      <w:r w:rsidR="628D3099" w:rsidRPr="000718B1">
        <w:t>EXPERIENCE</w:t>
      </w:r>
      <w:r w:rsidR="000E355A" w:rsidRPr="000718B1">
        <w:t>S</w:t>
      </w:r>
      <w:r w:rsidR="4C8372AF" w:rsidRPr="000718B1">
        <w:t xml:space="preserve"> TECHNIQUE</w:t>
      </w:r>
      <w:r w:rsidR="00D66593">
        <w:t>S</w:t>
      </w:r>
      <w:bookmarkEnd w:id="5"/>
      <w:r w:rsidR="4C8372AF" w:rsidRPr="000718B1">
        <w:t xml:space="preserve"> </w:t>
      </w:r>
    </w:p>
    <w:p w14:paraId="2F1489ED" w14:textId="77777777" w:rsidR="00191767" w:rsidRPr="000718B1" w:rsidRDefault="00191767" w:rsidP="000718B1">
      <w:pPr>
        <w:spacing w:line="259" w:lineRule="auto"/>
        <w:ind w:left="567" w:right="686"/>
        <w:jc w:val="both"/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</w:pPr>
    </w:p>
    <w:p w14:paraId="7E244546" w14:textId="7A9D62ED" w:rsidR="000E355A" w:rsidRPr="000718B1" w:rsidRDefault="000E355A" w:rsidP="000718B1">
      <w:pPr>
        <w:pStyle w:val="Titre2"/>
        <w:ind w:left="567" w:right="686"/>
        <w:rPr>
          <w:lang w:val="fr-FR"/>
        </w:rPr>
      </w:pPr>
      <w:r w:rsidRPr="000718B1">
        <w:rPr>
          <w:lang w:val="fr-FR"/>
        </w:rPr>
        <w:fldChar w:fldCharType="begin"/>
      </w:r>
      <w:r w:rsidRPr="000718B1">
        <w:rPr>
          <w:lang w:val="fr-FR"/>
        </w:rPr>
        <w:instrText xml:space="preserve"> AUTONUMLGL  \* Arabic \s . </w:instrText>
      </w:r>
      <w:bookmarkStart w:id="6" w:name="_Toc215587448"/>
      <w:r w:rsidRPr="000718B1">
        <w:rPr>
          <w:lang w:val="fr-FR"/>
        </w:rPr>
        <w:fldChar w:fldCharType="end"/>
      </w:r>
      <w:r w:rsidRPr="000718B1">
        <w:rPr>
          <w:lang w:val="fr-FR"/>
        </w:rPr>
        <w:t xml:space="preserve"> Expériences préalables</w:t>
      </w:r>
      <w:bookmarkEnd w:id="6"/>
    </w:p>
    <w:p w14:paraId="3C6A25CE" w14:textId="77777777" w:rsidR="000E355A" w:rsidRPr="000718B1" w:rsidRDefault="000E355A" w:rsidP="000718B1">
      <w:pPr>
        <w:spacing w:line="259" w:lineRule="auto"/>
        <w:ind w:left="567" w:right="686"/>
        <w:jc w:val="both"/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</w:pPr>
    </w:p>
    <w:p w14:paraId="141F1C1F" w14:textId="69F619A1" w:rsidR="00B779D7" w:rsidRPr="000718B1" w:rsidRDefault="009A5D80" w:rsidP="000718B1">
      <w:pPr>
        <w:spacing w:line="259" w:lineRule="auto"/>
        <w:ind w:left="567" w:right="686"/>
        <w:jc w:val="both"/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</w:pPr>
      <w:r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>[</w:t>
      </w:r>
      <w:r w:rsidR="7BD8A2D7" w:rsidRPr="000718B1">
        <w:rPr>
          <w:rFonts w:asciiTheme="minorHAnsi" w:hAnsiTheme="minorHAnsi" w:cstheme="minorHAnsi"/>
          <w:color w:val="F2F2F2" w:themeColor="background1" w:themeShade="F2"/>
          <w:sz w:val="22"/>
          <w:szCs w:val="22"/>
          <w:highlight w:val="darkBlue"/>
          <w:lang w:val="fr-FR"/>
        </w:rPr>
        <w:t xml:space="preserve">Décrire l’expérience acquise par le </w:t>
      </w:r>
      <w:r w:rsidR="009731A7" w:rsidRPr="000718B1">
        <w:rPr>
          <w:rFonts w:asciiTheme="minorHAnsi" w:hAnsiTheme="minorHAnsi" w:cstheme="minorHAnsi"/>
          <w:color w:val="F2F2F2" w:themeColor="background1" w:themeShade="F2"/>
          <w:sz w:val="22"/>
          <w:szCs w:val="22"/>
          <w:highlight w:val="darkBlue"/>
          <w:lang w:val="fr-FR"/>
        </w:rPr>
        <w:t>D</w:t>
      </w:r>
      <w:r w:rsidR="7BD8A2D7" w:rsidRPr="000718B1">
        <w:rPr>
          <w:rFonts w:asciiTheme="minorHAnsi" w:hAnsiTheme="minorHAnsi" w:cstheme="minorHAnsi"/>
          <w:color w:val="F2F2F2" w:themeColor="background1" w:themeShade="F2"/>
          <w:sz w:val="22"/>
          <w:szCs w:val="22"/>
          <w:highlight w:val="darkBlue"/>
          <w:lang w:val="fr-FR"/>
        </w:rPr>
        <w:t xml:space="preserve">emandeur dans le cadre </w:t>
      </w:r>
      <w:r w:rsidR="00536E35" w:rsidRPr="000718B1">
        <w:rPr>
          <w:rFonts w:asciiTheme="minorHAnsi" w:hAnsiTheme="minorHAnsi" w:cstheme="minorHAnsi"/>
          <w:color w:val="F2F2F2" w:themeColor="background1" w:themeShade="F2"/>
          <w:sz w:val="22"/>
          <w:szCs w:val="22"/>
          <w:highlight w:val="darkBlue"/>
          <w:lang w:val="fr-FR"/>
        </w:rPr>
        <w:t>de projets</w:t>
      </w:r>
      <w:r w:rsidR="7BD8A2D7" w:rsidRPr="000718B1">
        <w:rPr>
          <w:rFonts w:asciiTheme="minorHAnsi" w:hAnsiTheme="minorHAnsi" w:cstheme="minorHAnsi"/>
          <w:color w:val="F2F2F2" w:themeColor="background1" w:themeShade="F2"/>
          <w:sz w:val="22"/>
          <w:szCs w:val="22"/>
          <w:highlight w:val="darkBlue"/>
          <w:lang w:val="fr-FR"/>
        </w:rPr>
        <w:t xml:space="preserve"> similaires au cours des 3 dernières années. Les informations indiquées ci-dessous permettront d’évaluer </w:t>
      </w:r>
      <w:r w:rsidR="00A14BA3" w:rsidRPr="000718B1">
        <w:rPr>
          <w:rFonts w:asciiTheme="minorHAnsi" w:hAnsiTheme="minorHAnsi" w:cstheme="minorHAnsi"/>
          <w:color w:val="F2F2F2" w:themeColor="background1" w:themeShade="F2"/>
          <w:sz w:val="22"/>
          <w:szCs w:val="22"/>
          <w:highlight w:val="darkBlue"/>
          <w:lang w:val="fr-FR"/>
        </w:rPr>
        <w:t>si le</w:t>
      </w:r>
      <w:r w:rsidR="24099F6C" w:rsidRPr="000718B1">
        <w:rPr>
          <w:rFonts w:asciiTheme="minorHAnsi" w:hAnsiTheme="minorHAnsi" w:cstheme="minorHAnsi"/>
          <w:color w:val="F2F2F2" w:themeColor="background1" w:themeShade="F2"/>
          <w:sz w:val="22"/>
          <w:szCs w:val="22"/>
          <w:highlight w:val="darkBlue"/>
          <w:lang w:val="fr-FR"/>
        </w:rPr>
        <w:t xml:space="preserve"> </w:t>
      </w:r>
      <w:r w:rsidR="00A14BA3" w:rsidRPr="000718B1">
        <w:rPr>
          <w:rFonts w:asciiTheme="minorHAnsi" w:hAnsiTheme="minorHAnsi" w:cstheme="minorHAnsi"/>
          <w:color w:val="F2F2F2" w:themeColor="background1" w:themeShade="F2"/>
          <w:sz w:val="22"/>
          <w:szCs w:val="22"/>
          <w:highlight w:val="darkBlue"/>
          <w:lang w:val="fr-FR"/>
        </w:rPr>
        <w:t xml:space="preserve">Demandeur </w:t>
      </w:r>
      <w:r w:rsidR="24099F6C" w:rsidRPr="000718B1">
        <w:rPr>
          <w:rFonts w:asciiTheme="minorHAnsi" w:hAnsiTheme="minorHAnsi" w:cstheme="minorHAnsi"/>
          <w:color w:val="F2F2F2" w:themeColor="background1" w:themeShade="F2"/>
          <w:sz w:val="22"/>
          <w:szCs w:val="22"/>
          <w:highlight w:val="darkBlue"/>
          <w:lang w:val="fr-FR"/>
        </w:rPr>
        <w:t>dispose</w:t>
      </w:r>
      <w:r w:rsidR="6FB30F26" w:rsidRPr="000718B1">
        <w:rPr>
          <w:rFonts w:asciiTheme="minorHAnsi" w:hAnsiTheme="minorHAnsi" w:cstheme="minorHAnsi"/>
          <w:color w:val="F2F2F2" w:themeColor="background1" w:themeShade="F2"/>
          <w:sz w:val="22"/>
          <w:szCs w:val="22"/>
          <w:highlight w:val="darkBlue"/>
          <w:lang w:val="fr-FR"/>
        </w:rPr>
        <w:t xml:space="preserve"> d’une expérience suffisante dans la gestion </w:t>
      </w:r>
      <w:r w:rsidR="00536E35" w:rsidRPr="000718B1">
        <w:rPr>
          <w:rFonts w:asciiTheme="minorHAnsi" w:hAnsiTheme="minorHAnsi" w:cstheme="minorHAnsi"/>
          <w:color w:val="F2F2F2" w:themeColor="background1" w:themeShade="F2"/>
          <w:sz w:val="22"/>
          <w:szCs w:val="22"/>
          <w:highlight w:val="darkBlue"/>
          <w:lang w:val="fr-FR"/>
        </w:rPr>
        <w:t xml:space="preserve">de projets </w:t>
      </w:r>
      <w:r w:rsidR="6FB30F26" w:rsidRPr="000718B1">
        <w:rPr>
          <w:rFonts w:asciiTheme="minorHAnsi" w:hAnsiTheme="minorHAnsi" w:cstheme="minorHAnsi"/>
          <w:color w:val="F2F2F2" w:themeColor="background1" w:themeShade="F2"/>
          <w:sz w:val="22"/>
          <w:szCs w:val="22"/>
          <w:highlight w:val="darkBlue"/>
          <w:lang w:val="fr-FR"/>
        </w:rPr>
        <w:t>dans le même secteur et d’une envergure comparable à celle d</w:t>
      </w:r>
      <w:r w:rsidR="0D938619" w:rsidRPr="000718B1">
        <w:rPr>
          <w:rFonts w:asciiTheme="minorHAnsi" w:hAnsiTheme="minorHAnsi" w:cstheme="minorHAnsi"/>
          <w:color w:val="F2F2F2" w:themeColor="background1" w:themeShade="F2"/>
          <w:sz w:val="22"/>
          <w:szCs w:val="22"/>
          <w:highlight w:val="darkBlue"/>
          <w:lang w:val="fr-FR"/>
        </w:rPr>
        <w:t>u projet</w:t>
      </w:r>
      <w:r w:rsidR="6FB30F26" w:rsidRPr="000718B1">
        <w:rPr>
          <w:rFonts w:asciiTheme="minorHAnsi" w:hAnsiTheme="minorHAnsi" w:cstheme="minorHAnsi"/>
          <w:color w:val="F2F2F2" w:themeColor="background1" w:themeShade="F2"/>
          <w:sz w:val="22"/>
          <w:szCs w:val="22"/>
          <w:highlight w:val="darkBlue"/>
          <w:lang w:val="fr-FR"/>
        </w:rPr>
        <w:t xml:space="preserve"> pour laquelle une subvention est demandée. </w:t>
      </w:r>
      <w:r w:rsidR="4DC6CF27" w:rsidRPr="000718B1">
        <w:rPr>
          <w:rFonts w:asciiTheme="minorHAnsi" w:hAnsiTheme="minorHAnsi" w:cstheme="minorHAnsi"/>
          <w:color w:val="F2F2F2" w:themeColor="background1" w:themeShade="F2"/>
          <w:sz w:val="22"/>
          <w:szCs w:val="22"/>
          <w:highlight w:val="darkBlue"/>
          <w:lang w:val="fr-FR"/>
        </w:rPr>
        <w:t>Pour chaque expérience décrite, mentionner le nom du bailleur</w:t>
      </w:r>
      <w:r w:rsidR="00D03CF4" w:rsidRPr="000718B1">
        <w:rPr>
          <w:rFonts w:asciiTheme="minorHAnsi" w:hAnsiTheme="minorHAnsi" w:cstheme="minorHAnsi"/>
          <w:color w:val="F2F2F2" w:themeColor="background1" w:themeShade="F2"/>
          <w:sz w:val="22"/>
          <w:szCs w:val="22"/>
          <w:highlight w:val="darkBlue"/>
          <w:lang w:val="fr-FR"/>
        </w:rPr>
        <w:t xml:space="preserve">, </w:t>
      </w:r>
      <w:r w:rsidR="4DC6CF27" w:rsidRPr="000718B1">
        <w:rPr>
          <w:rFonts w:asciiTheme="minorHAnsi" w:hAnsiTheme="minorHAnsi" w:cstheme="minorHAnsi"/>
          <w:color w:val="F2F2F2" w:themeColor="background1" w:themeShade="F2"/>
          <w:sz w:val="22"/>
          <w:szCs w:val="22"/>
          <w:highlight w:val="darkBlue"/>
          <w:lang w:val="fr-FR"/>
        </w:rPr>
        <w:t xml:space="preserve">les montants </w:t>
      </w:r>
      <w:r w:rsidR="00D03CF4" w:rsidRPr="000718B1">
        <w:rPr>
          <w:rFonts w:asciiTheme="minorHAnsi" w:hAnsiTheme="minorHAnsi" w:cstheme="minorHAnsi"/>
          <w:color w:val="F2F2F2" w:themeColor="background1" w:themeShade="F2"/>
          <w:sz w:val="22"/>
          <w:szCs w:val="22"/>
          <w:highlight w:val="darkBlue"/>
          <w:lang w:val="fr-FR"/>
        </w:rPr>
        <w:t>perçus si le projet a fait l’objet d’une évaluation externe et ou d’un audit financier externe</w:t>
      </w:r>
      <w:r w:rsidR="4DC6CF27"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>.</w:t>
      </w:r>
      <w:r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>]</w:t>
      </w:r>
    </w:p>
    <w:p w14:paraId="6C1DEDE1" w14:textId="38E0B629" w:rsidR="00242982" w:rsidRPr="00F5273B" w:rsidRDefault="00242982" w:rsidP="000718B1">
      <w:pPr>
        <w:spacing w:line="259" w:lineRule="auto"/>
        <w:ind w:left="567" w:right="686"/>
        <w:jc w:val="both"/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</w:pPr>
    </w:p>
    <w:p w14:paraId="1FB90B5A" w14:textId="18F547FA" w:rsidR="004745DF" w:rsidRPr="0011570A" w:rsidRDefault="004745DF" w:rsidP="000718B1">
      <w:pPr>
        <w:spacing w:line="259" w:lineRule="auto"/>
        <w:ind w:left="567" w:right="686"/>
        <w:jc w:val="both"/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</w:pPr>
    </w:p>
    <w:tbl>
      <w:tblPr>
        <w:tblStyle w:val="Grilledutableau2"/>
        <w:tblW w:w="0" w:type="auto"/>
        <w:tblLook w:val="04A0" w:firstRow="1" w:lastRow="0" w:firstColumn="1" w:lastColumn="0" w:noHBand="0" w:noVBand="1"/>
      </w:tblPr>
      <w:tblGrid>
        <w:gridCol w:w="1635"/>
        <w:gridCol w:w="2038"/>
        <w:gridCol w:w="1751"/>
        <w:gridCol w:w="1721"/>
        <w:gridCol w:w="1777"/>
        <w:gridCol w:w="1535"/>
      </w:tblGrid>
      <w:tr w:rsidR="00040870" w:rsidRPr="00EE788C" w14:paraId="1935F2BB" w14:textId="77777777">
        <w:tc>
          <w:tcPr>
            <w:tcW w:w="1635" w:type="dxa"/>
          </w:tcPr>
          <w:p w14:paraId="12001C9E" w14:textId="77777777" w:rsidR="00040870" w:rsidRPr="0011570A" w:rsidRDefault="00040870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1570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Nom du projet</w:t>
            </w:r>
          </w:p>
        </w:tc>
        <w:tc>
          <w:tcPr>
            <w:tcW w:w="2038" w:type="dxa"/>
          </w:tcPr>
          <w:p w14:paraId="29569485" w14:textId="77777777" w:rsidR="00040870" w:rsidRPr="0011570A" w:rsidRDefault="00040870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1570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Période d’implémentation</w:t>
            </w:r>
          </w:p>
        </w:tc>
        <w:tc>
          <w:tcPr>
            <w:tcW w:w="1751" w:type="dxa"/>
          </w:tcPr>
          <w:p w14:paraId="798C71DA" w14:textId="77777777" w:rsidR="00040870" w:rsidRPr="0011570A" w:rsidRDefault="00040870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1570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Bailleur</w:t>
            </w:r>
          </w:p>
        </w:tc>
        <w:tc>
          <w:tcPr>
            <w:tcW w:w="1721" w:type="dxa"/>
          </w:tcPr>
          <w:p w14:paraId="1BF8B999" w14:textId="77777777" w:rsidR="00040870" w:rsidRPr="0011570A" w:rsidRDefault="00040870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1570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Montant</w:t>
            </w:r>
          </w:p>
        </w:tc>
        <w:tc>
          <w:tcPr>
            <w:tcW w:w="1777" w:type="dxa"/>
          </w:tcPr>
          <w:p w14:paraId="2FF4F0BC" w14:textId="77777777" w:rsidR="00040870" w:rsidRPr="0011570A" w:rsidRDefault="00040870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1570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Evaluation externe (O/N)</w:t>
            </w:r>
          </w:p>
        </w:tc>
        <w:tc>
          <w:tcPr>
            <w:tcW w:w="1535" w:type="dxa"/>
          </w:tcPr>
          <w:p w14:paraId="62C42114" w14:textId="77777777" w:rsidR="00040870" w:rsidRPr="0011570A" w:rsidRDefault="00040870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fr-FR"/>
              </w:rPr>
            </w:pPr>
            <w:r w:rsidRPr="0011570A">
              <w:rPr>
                <w:rFonts w:asciiTheme="minorHAnsi" w:hAnsiTheme="minorHAnsi" w:cstheme="minorHAnsi"/>
                <w:b/>
                <w:bCs/>
                <w:sz w:val="22"/>
                <w:szCs w:val="22"/>
                <w:lang w:val="fr-FR"/>
              </w:rPr>
              <w:t>Audit financier externe (O/N)</w:t>
            </w:r>
          </w:p>
        </w:tc>
      </w:tr>
      <w:tr w:rsidR="00040870" w:rsidRPr="0011570A" w14:paraId="6A511B3E" w14:textId="77777777">
        <w:trPr>
          <w:trHeight w:val="669"/>
        </w:trPr>
        <w:tc>
          <w:tcPr>
            <w:tcW w:w="1635" w:type="dxa"/>
          </w:tcPr>
          <w:p w14:paraId="45ADAA14" w14:textId="77777777" w:rsidR="00040870" w:rsidRPr="0011570A" w:rsidRDefault="00040870">
            <w:pPr>
              <w:spacing w:line="259" w:lineRule="auto"/>
              <w:jc w:val="both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</w:rPr>
            </w:pPr>
            <w:r w:rsidRPr="0011570A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</w:rPr>
              <w:t>[Nom du projet]</w:t>
            </w:r>
          </w:p>
        </w:tc>
        <w:tc>
          <w:tcPr>
            <w:tcW w:w="2038" w:type="dxa"/>
          </w:tcPr>
          <w:p w14:paraId="3262994F" w14:textId="77777777" w:rsidR="00040870" w:rsidRPr="0011570A" w:rsidRDefault="00040870">
            <w:pPr>
              <w:spacing w:line="259" w:lineRule="auto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</w:pPr>
            <w:r w:rsidRPr="0011570A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JJ/MM/AA au JJ/MM/AA</w:t>
            </w:r>
          </w:p>
        </w:tc>
        <w:tc>
          <w:tcPr>
            <w:tcW w:w="1751" w:type="dxa"/>
          </w:tcPr>
          <w:p w14:paraId="0BA02F96" w14:textId="77777777" w:rsidR="00040870" w:rsidRPr="0011570A" w:rsidRDefault="00040870">
            <w:pPr>
              <w:spacing w:line="259" w:lineRule="auto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</w:rPr>
            </w:pPr>
            <w:r w:rsidRPr="0011570A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 xml:space="preserve"> </w:t>
            </w:r>
            <w:r w:rsidRPr="0011570A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</w:rPr>
              <w:t>[Dénomination du bailleur principal]</w:t>
            </w:r>
          </w:p>
        </w:tc>
        <w:tc>
          <w:tcPr>
            <w:tcW w:w="1721" w:type="dxa"/>
          </w:tcPr>
          <w:p w14:paraId="1B4E56B3" w14:textId="77777777" w:rsidR="00040870" w:rsidRPr="0011570A" w:rsidRDefault="00040870">
            <w:pPr>
              <w:spacing w:line="259" w:lineRule="auto"/>
              <w:jc w:val="both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</w:rPr>
            </w:pPr>
            <w:r w:rsidRPr="0011570A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</w:rPr>
              <w:t>[Montant reçu en euros]</w:t>
            </w:r>
          </w:p>
        </w:tc>
        <w:tc>
          <w:tcPr>
            <w:tcW w:w="1777" w:type="dxa"/>
          </w:tcPr>
          <w:p w14:paraId="2760D643" w14:textId="77777777" w:rsidR="00040870" w:rsidRPr="0011570A" w:rsidRDefault="00040870">
            <w:pPr>
              <w:spacing w:line="259" w:lineRule="auto"/>
              <w:jc w:val="both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</w:rPr>
            </w:pPr>
            <w:r w:rsidRPr="0011570A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</w:rPr>
              <w:t>[oui/non]</w:t>
            </w:r>
          </w:p>
        </w:tc>
        <w:tc>
          <w:tcPr>
            <w:tcW w:w="1535" w:type="dxa"/>
          </w:tcPr>
          <w:p w14:paraId="49089BE2" w14:textId="77777777" w:rsidR="00040870" w:rsidRPr="0011570A" w:rsidRDefault="00040870">
            <w:pPr>
              <w:spacing w:line="259" w:lineRule="auto"/>
              <w:jc w:val="both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</w:rPr>
            </w:pPr>
            <w:r w:rsidRPr="0011570A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</w:rPr>
              <w:t>[oui/non]</w:t>
            </w:r>
          </w:p>
        </w:tc>
      </w:tr>
      <w:tr w:rsidR="00040870" w:rsidRPr="0011570A" w14:paraId="1AD50C36" w14:textId="77777777">
        <w:trPr>
          <w:trHeight w:val="669"/>
        </w:trPr>
        <w:tc>
          <w:tcPr>
            <w:tcW w:w="1635" w:type="dxa"/>
          </w:tcPr>
          <w:p w14:paraId="448F1A2D" w14:textId="77777777" w:rsidR="00040870" w:rsidRPr="0011570A" w:rsidRDefault="00040870">
            <w:pPr>
              <w:spacing w:line="259" w:lineRule="auto"/>
              <w:jc w:val="both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</w:rPr>
            </w:pPr>
            <w:r w:rsidRPr="0011570A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</w:rPr>
              <w:t>[Nom du projet]</w:t>
            </w:r>
          </w:p>
        </w:tc>
        <w:tc>
          <w:tcPr>
            <w:tcW w:w="2038" w:type="dxa"/>
          </w:tcPr>
          <w:p w14:paraId="40EC0577" w14:textId="77777777" w:rsidR="00040870" w:rsidRPr="0011570A" w:rsidRDefault="00040870">
            <w:pPr>
              <w:spacing w:line="259" w:lineRule="auto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</w:pPr>
            <w:r w:rsidRPr="0011570A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JJ/MM/AA au JJ/MM/AA</w:t>
            </w:r>
          </w:p>
        </w:tc>
        <w:tc>
          <w:tcPr>
            <w:tcW w:w="1751" w:type="dxa"/>
          </w:tcPr>
          <w:p w14:paraId="399A8D42" w14:textId="77777777" w:rsidR="00040870" w:rsidRPr="0011570A" w:rsidRDefault="00040870">
            <w:pPr>
              <w:spacing w:line="259" w:lineRule="auto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</w:rPr>
            </w:pPr>
            <w:r w:rsidRPr="0011570A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 xml:space="preserve"> </w:t>
            </w:r>
            <w:r w:rsidRPr="0011570A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</w:rPr>
              <w:t>[Dénomination du bailleur principal]</w:t>
            </w:r>
          </w:p>
        </w:tc>
        <w:tc>
          <w:tcPr>
            <w:tcW w:w="1721" w:type="dxa"/>
          </w:tcPr>
          <w:p w14:paraId="7929ED72" w14:textId="77777777" w:rsidR="00040870" w:rsidRPr="0011570A" w:rsidRDefault="00040870">
            <w:pPr>
              <w:spacing w:line="259" w:lineRule="auto"/>
              <w:jc w:val="both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</w:rPr>
            </w:pPr>
            <w:r w:rsidRPr="0011570A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</w:rPr>
              <w:t>[Montant reçu en euros]</w:t>
            </w:r>
          </w:p>
        </w:tc>
        <w:tc>
          <w:tcPr>
            <w:tcW w:w="1777" w:type="dxa"/>
          </w:tcPr>
          <w:p w14:paraId="588731C3" w14:textId="77777777" w:rsidR="00040870" w:rsidRPr="0011570A" w:rsidRDefault="00040870">
            <w:pPr>
              <w:spacing w:line="259" w:lineRule="auto"/>
              <w:jc w:val="both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</w:rPr>
            </w:pPr>
            <w:r w:rsidRPr="0011570A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</w:rPr>
              <w:t>[oui/non]</w:t>
            </w:r>
          </w:p>
        </w:tc>
        <w:tc>
          <w:tcPr>
            <w:tcW w:w="1535" w:type="dxa"/>
          </w:tcPr>
          <w:p w14:paraId="558CEFB6" w14:textId="77777777" w:rsidR="00040870" w:rsidRPr="0011570A" w:rsidRDefault="00040870">
            <w:pPr>
              <w:spacing w:line="259" w:lineRule="auto"/>
              <w:jc w:val="both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</w:rPr>
            </w:pPr>
            <w:r w:rsidRPr="0011570A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</w:rPr>
              <w:t>[oui/non]</w:t>
            </w:r>
          </w:p>
        </w:tc>
      </w:tr>
      <w:tr w:rsidR="00040870" w:rsidRPr="0011570A" w14:paraId="58C60853" w14:textId="77777777">
        <w:trPr>
          <w:trHeight w:val="669"/>
        </w:trPr>
        <w:tc>
          <w:tcPr>
            <w:tcW w:w="1635" w:type="dxa"/>
          </w:tcPr>
          <w:p w14:paraId="7A422717" w14:textId="77777777" w:rsidR="00040870" w:rsidRPr="0011570A" w:rsidRDefault="00040870">
            <w:pPr>
              <w:spacing w:line="259" w:lineRule="auto"/>
              <w:jc w:val="both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</w:rPr>
            </w:pPr>
            <w:r w:rsidRPr="0011570A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</w:rPr>
              <w:t>[Nom du projet]</w:t>
            </w:r>
          </w:p>
        </w:tc>
        <w:tc>
          <w:tcPr>
            <w:tcW w:w="2038" w:type="dxa"/>
          </w:tcPr>
          <w:p w14:paraId="56E29564" w14:textId="77777777" w:rsidR="00040870" w:rsidRPr="0011570A" w:rsidRDefault="00040870">
            <w:pPr>
              <w:spacing w:line="259" w:lineRule="auto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</w:pPr>
            <w:r w:rsidRPr="0011570A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JJ/MM/AA au JJ/MM/AA</w:t>
            </w:r>
          </w:p>
        </w:tc>
        <w:tc>
          <w:tcPr>
            <w:tcW w:w="1751" w:type="dxa"/>
          </w:tcPr>
          <w:p w14:paraId="4D89F6DE" w14:textId="77777777" w:rsidR="00040870" w:rsidRPr="0011570A" w:rsidRDefault="00040870">
            <w:pPr>
              <w:spacing w:line="259" w:lineRule="auto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</w:rPr>
            </w:pPr>
            <w:r w:rsidRPr="0011570A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 xml:space="preserve"> </w:t>
            </w:r>
            <w:r w:rsidRPr="0011570A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</w:rPr>
              <w:t>[Dénomination du bailleur principal]</w:t>
            </w:r>
          </w:p>
        </w:tc>
        <w:tc>
          <w:tcPr>
            <w:tcW w:w="1721" w:type="dxa"/>
          </w:tcPr>
          <w:p w14:paraId="40D07ECF" w14:textId="77777777" w:rsidR="00040870" w:rsidRPr="0011570A" w:rsidRDefault="00040870">
            <w:pPr>
              <w:spacing w:line="259" w:lineRule="auto"/>
              <w:jc w:val="both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</w:rPr>
            </w:pPr>
            <w:r w:rsidRPr="0011570A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</w:rPr>
              <w:t>[Montant reçu en euros]</w:t>
            </w:r>
          </w:p>
        </w:tc>
        <w:tc>
          <w:tcPr>
            <w:tcW w:w="1777" w:type="dxa"/>
          </w:tcPr>
          <w:p w14:paraId="199DB513" w14:textId="77777777" w:rsidR="00040870" w:rsidRPr="0011570A" w:rsidRDefault="00040870">
            <w:pPr>
              <w:spacing w:line="259" w:lineRule="auto"/>
              <w:jc w:val="both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</w:rPr>
            </w:pPr>
            <w:r w:rsidRPr="0011570A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</w:rPr>
              <w:t>[oui/non]</w:t>
            </w:r>
          </w:p>
        </w:tc>
        <w:tc>
          <w:tcPr>
            <w:tcW w:w="1535" w:type="dxa"/>
          </w:tcPr>
          <w:p w14:paraId="523866A1" w14:textId="77777777" w:rsidR="00040870" w:rsidRPr="0011570A" w:rsidRDefault="00040870">
            <w:pPr>
              <w:spacing w:line="259" w:lineRule="auto"/>
              <w:jc w:val="both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</w:rPr>
            </w:pPr>
            <w:r w:rsidRPr="0011570A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</w:rPr>
              <w:t>[oui/non]</w:t>
            </w:r>
          </w:p>
        </w:tc>
      </w:tr>
    </w:tbl>
    <w:p w14:paraId="1FB54843" w14:textId="77777777" w:rsidR="00B05DFE" w:rsidRPr="00F5273B" w:rsidRDefault="00B05DFE" w:rsidP="000718B1">
      <w:pPr>
        <w:pStyle w:val="Titre2"/>
        <w:ind w:left="567" w:right="686"/>
        <w:rPr>
          <w:lang w:val="fr-FR"/>
        </w:rPr>
      </w:pPr>
    </w:p>
    <w:p w14:paraId="614C444B" w14:textId="77777777" w:rsidR="00040870" w:rsidRPr="00040870" w:rsidRDefault="00040870" w:rsidP="00040870">
      <w:pPr>
        <w:rPr>
          <w:lang w:val="fr-FR"/>
        </w:rPr>
      </w:pPr>
    </w:p>
    <w:p w14:paraId="18AAC155" w14:textId="0C0D3FAF" w:rsidR="00E51235" w:rsidRDefault="00E51235" w:rsidP="00D53544">
      <w:pPr>
        <w:ind w:right="686" w:firstLine="567"/>
        <w:rPr>
          <w:rFonts w:asciiTheme="minorHAnsi" w:hAnsiTheme="minorHAnsi" w:cstheme="minorHAnsi"/>
          <w:sz w:val="22"/>
          <w:szCs w:val="22"/>
          <w:lang w:val="fr-FR"/>
        </w:rPr>
      </w:pPr>
      <w:r w:rsidRPr="000718B1">
        <w:rPr>
          <w:rFonts w:asciiTheme="minorHAnsi" w:hAnsiTheme="minorHAnsi" w:cstheme="minorHAnsi"/>
          <w:sz w:val="22"/>
          <w:szCs w:val="22"/>
          <w:lang w:val="fr-FR"/>
        </w:rPr>
        <w:t>Audits externes de vérification des dépenses</w:t>
      </w:r>
    </w:p>
    <w:p w14:paraId="7FD80035" w14:textId="77777777" w:rsidR="00D53544" w:rsidRPr="000718B1" w:rsidRDefault="00D53544" w:rsidP="00D53544">
      <w:pPr>
        <w:ind w:right="686" w:firstLine="567"/>
        <w:rPr>
          <w:rFonts w:asciiTheme="minorHAnsi" w:hAnsiTheme="minorHAnsi" w:cstheme="minorHAnsi"/>
          <w:lang w:val="fr-FR"/>
        </w:rPr>
      </w:pPr>
    </w:p>
    <w:p w14:paraId="14EE933B" w14:textId="6F6A347B" w:rsidR="001A3EA4" w:rsidRPr="00D53544" w:rsidRDefault="00D53544" w:rsidP="000718B1">
      <w:pPr>
        <w:tabs>
          <w:tab w:val="left" w:pos="2020"/>
        </w:tabs>
        <w:spacing w:line="259" w:lineRule="auto"/>
        <w:ind w:left="567" w:right="686"/>
        <w:jc w:val="both"/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</w:pPr>
      <w:r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>[</w:t>
      </w:r>
      <w:r w:rsidR="001A3EA4" w:rsidRPr="00D53544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>Indiquer si votre organisation a déjà fait l’objet d’audits externes</w:t>
      </w:r>
      <w:r w:rsidR="00AF779C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 xml:space="preserve"> de projet</w:t>
      </w:r>
      <w:r w:rsidR="001A3EA4" w:rsidRPr="00D53544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>. Si oui, préciser le nom du cabinet d’audit et les principales conclusions des missions.</w:t>
      </w:r>
      <w:r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>]</w:t>
      </w:r>
    </w:p>
    <w:p w14:paraId="32BC3BC7" w14:textId="77777777" w:rsidR="003F1A31" w:rsidRPr="000718B1" w:rsidRDefault="003F1A31" w:rsidP="000718B1">
      <w:pPr>
        <w:tabs>
          <w:tab w:val="left" w:pos="2020"/>
        </w:tabs>
        <w:spacing w:line="259" w:lineRule="auto"/>
        <w:ind w:left="567" w:right="686"/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p w14:paraId="678C859C" w14:textId="77777777" w:rsidR="001A3EA4" w:rsidRPr="000718B1" w:rsidRDefault="001A3EA4" w:rsidP="000718B1">
      <w:pPr>
        <w:ind w:left="567" w:right="686"/>
        <w:rPr>
          <w:rFonts w:asciiTheme="minorHAnsi" w:hAnsiTheme="minorHAnsi" w:cstheme="minorHAnsi"/>
          <w:lang w:val="fr-FR"/>
        </w:rPr>
      </w:pPr>
    </w:p>
    <w:p w14:paraId="33FD5149" w14:textId="237EEC08" w:rsidR="008A538C" w:rsidRPr="000718B1" w:rsidRDefault="00A719A6" w:rsidP="000718B1">
      <w:pPr>
        <w:pStyle w:val="Titre2"/>
        <w:ind w:left="567" w:right="686"/>
        <w:rPr>
          <w:lang w:val="fr-FR"/>
        </w:rPr>
      </w:pPr>
      <w:r w:rsidRPr="000718B1">
        <w:rPr>
          <w:lang w:val="fr-FR"/>
        </w:rPr>
        <w:fldChar w:fldCharType="begin"/>
      </w:r>
      <w:r w:rsidRPr="000718B1">
        <w:rPr>
          <w:lang w:val="fr-FR"/>
        </w:rPr>
        <w:instrText xml:space="preserve"> AUTONUMLGL  \* Arabic \s . </w:instrText>
      </w:r>
      <w:bookmarkStart w:id="7" w:name="_Toc215587449"/>
      <w:r w:rsidRPr="000718B1">
        <w:rPr>
          <w:lang w:val="fr-FR"/>
        </w:rPr>
        <w:fldChar w:fldCharType="end"/>
      </w:r>
      <w:r w:rsidRPr="000718B1">
        <w:rPr>
          <w:lang w:val="fr-FR"/>
        </w:rPr>
        <w:t xml:space="preserve"> Financements précédents de CFI</w:t>
      </w:r>
      <w:bookmarkEnd w:id="7"/>
    </w:p>
    <w:p w14:paraId="4F1E489D" w14:textId="77777777" w:rsidR="00A719A6" w:rsidRPr="000718B1" w:rsidRDefault="00A719A6" w:rsidP="000718B1">
      <w:pPr>
        <w:ind w:left="567" w:right="686"/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p w14:paraId="7BB2AFD8" w14:textId="096FF92F" w:rsidR="00921B93" w:rsidRPr="000718B1" w:rsidRDefault="00EB6509" w:rsidP="000718B1">
      <w:pPr>
        <w:spacing w:line="259" w:lineRule="auto"/>
        <w:ind w:left="567" w:right="686"/>
        <w:jc w:val="both"/>
        <w:rPr>
          <w:rFonts w:asciiTheme="minorHAnsi" w:hAnsiTheme="minorHAnsi" w:cstheme="minorHAnsi"/>
          <w:sz w:val="22"/>
          <w:szCs w:val="22"/>
          <w:lang w:val="fr-FR"/>
        </w:rPr>
      </w:pPr>
      <w:r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>[</w:t>
      </w:r>
      <w:r w:rsidR="008A538C"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 xml:space="preserve">Si vous avez reçu un financement de CFI auparavant, veuillez </w:t>
      </w:r>
      <w:r w:rsidR="00D91323"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>préciser le nom du projet ayant fait l’objet du financement</w:t>
      </w:r>
      <w:r w:rsidR="0002780C"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>, la nature de la collaboration</w:t>
      </w:r>
      <w:r w:rsidR="00D91323"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 xml:space="preserve"> et </w:t>
      </w:r>
      <w:r w:rsidR="008A538C"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>décrire brièvement l'impact de cet appui. Si l</w:t>
      </w:r>
      <w:r w:rsidR="002E1777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>a dénomination</w:t>
      </w:r>
      <w:r w:rsidR="008A538C"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 xml:space="preserve"> de l'organisation a changé, veuillez indiquer</w:t>
      </w:r>
      <w:r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 xml:space="preserve"> </w:t>
      </w:r>
      <w:r w:rsidR="008A538C"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>l</w:t>
      </w:r>
      <w:r w:rsidR="00E23979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 xml:space="preserve">a dénomination </w:t>
      </w:r>
      <w:r w:rsidR="008A538C"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>précédent</w:t>
      </w:r>
      <w:r w:rsidR="00E23979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>e</w:t>
      </w:r>
      <w:r w:rsidR="008A538C"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 xml:space="preserve"> sous lequel le financement de CFI a été reçu</w:t>
      </w:r>
      <w:r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 xml:space="preserve">. Si votre </w:t>
      </w:r>
      <w:r w:rsidR="00C40424"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>organisation n’a pas reçu de financement de CFI, merci de préciser « non applicable »]</w:t>
      </w:r>
      <w:r w:rsidR="00D91323"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>.</w:t>
      </w:r>
      <w:r w:rsidR="008A538C" w:rsidRPr="000718B1">
        <w:rPr>
          <w:rFonts w:asciiTheme="minorHAnsi" w:hAnsiTheme="minorHAnsi" w:cstheme="minorHAnsi"/>
          <w:sz w:val="22"/>
          <w:szCs w:val="22"/>
          <w:lang w:val="fr-FR"/>
        </w:rPr>
        <w:tab/>
      </w:r>
      <w:r w:rsidR="008A538C" w:rsidRPr="000718B1">
        <w:rPr>
          <w:rFonts w:asciiTheme="minorHAnsi" w:hAnsiTheme="minorHAnsi" w:cstheme="minorHAnsi"/>
          <w:sz w:val="22"/>
          <w:szCs w:val="22"/>
          <w:lang w:val="fr-FR"/>
        </w:rPr>
        <w:tab/>
      </w:r>
    </w:p>
    <w:p w14:paraId="52E8DBA9" w14:textId="77777777" w:rsidR="00921B93" w:rsidRPr="000718B1" w:rsidRDefault="00921B93" w:rsidP="000718B1">
      <w:pPr>
        <w:spacing w:line="259" w:lineRule="auto"/>
        <w:ind w:left="567" w:right="686"/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p w14:paraId="5C3BE65B" w14:textId="6D55B431" w:rsidR="005C3AA3" w:rsidRPr="000718B1" w:rsidRDefault="005C3AA3" w:rsidP="000718B1">
      <w:pPr>
        <w:spacing w:line="259" w:lineRule="auto"/>
        <w:ind w:left="567" w:right="686"/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p w14:paraId="2928D45D" w14:textId="6F5DB1B8" w:rsidR="00BA58F6" w:rsidRPr="000718B1" w:rsidRDefault="00046127" w:rsidP="000718B1">
      <w:pPr>
        <w:pStyle w:val="Titre2"/>
        <w:ind w:left="567" w:right="686"/>
        <w:rPr>
          <w:lang w:val="fr-FR"/>
        </w:rPr>
      </w:pPr>
      <w:bookmarkStart w:id="8" w:name="_Toc215587450"/>
      <w:r w:rsidRPr="000718B1">
        <w:rPr>
          <w:lang w:val="fr-FR"/>
        </w:rPr>
        <w:t xml:space="preserve">4.3. </w:t>
      </w:r>
      <w:r w:rsidR="00741DCC" w:rsidRPr="000718B1">
        <w:rPr>
          <w:lang w:val="fr-FR"/>
        </w:rPr>
        <w:t>Risques</w:t>
      </w:r>
      <w:r w:rsidR="00BA58F6" w:rsidRPr="000718B1">
        <w:rPr>
          <w:lang w:val="fr-FR"/>
        </w:rPr>
        <w:t xml:space="preserve"> opérationnels et sécuritaires</w:t>
      </w:r>
      <w:bookmarkEnd w:id="8"/>
    </w:p>
    <w:p w14:paraId="1E67AE02" w14:textId="1BB8033A" w:rsidR="00BA58F6" w:rsidRPr="000718B1" w:rsidRDefault="00BE2250" w:rsidP="000718B1">
      <w:pPr>
        <w:tabs>
          <w:tab w:val="left" w:pos="2020"/>
        </w:tabs>
        <w:spacing w:line="259" w:lineRule="auto"/>
        <w:ind w:left="567" w:right="686"/>
        <w:jc w:val="both"/>
        <w:rPr>
          <w:rFonts w:asciiTheme="minorHAnsi" w:hAnsiTheme="minorHAnsi" w:cstheme="minorHAnsi"/>
          <w:color w:val="FFFFFF" w:themeColor="background1"/>
          <w:sz w:val="22"/>
          <w:szCs w:val="22"/>
          <w:lang w:val="fr-FR"/>
        </w:rPr>
      </w:pPr>
      <w:r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>[</w:t>
      </w:r>
      <w:r w:rsidR="00BA58F6"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>Décrire les principaux risques opérationnels et/ou sécuritaires identifiés dans le cadre du projet ainsi que les mesures prévues pour les prévenir et les atténuer.</w:t>
      </w:r>
      <w:r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>]</w:t>
      </w:r>
    </w:p>
    <w:p w14:paraId="7864D111" w14:textId="77777777" w:rsidR="00BA58F6" w:rsidRPr="000718B1" w:rsidRDefault="00BA58F6" w:rsidP="000718B1">
      <w:pPr>
        <w:spacing w:line="259" w:lineRule="auto"/>
        <w:ind w:left="567" w:right="686"/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p w14:paraId="66AA4BBF" w14:textId="60D03C24" w:rsidR="002B51C4" w:rsidRPr="000718B1" w:rsidRDefault="002B51C4" w:rsidP="000718B1">
      <w:pPr>
        <w:pStyle w:val="Titre1"/>
        <w:ind w:left="567" w:right="686"/>
      </w:pPr>
      <w:r w:rsidRPr="000718B1">
        <w:fldChar w:fldCharType="begin"/>
      </w:r>
      <w:r w:rsidRPr="000718B1">
        <w:instrText xml:space="preserve"> AUTONUMLGL  \* Arabic \s . </w:instrText>
      </w:r>
      <w:bookmarkStart w:id="9" w:name="_Toc215587451"/>
      <w:r w:rsidRPr="000718B1">
        <w:fldChar w:fldCharType="end"/>
      </w:r>
      <w:r w:rsidRPr="000718B1">
        <w:t>EXPERIENCES FINANCIERE</w:t>
      </w:r>
      <w:r w:rsidR="00432131">
        <w:t>S</w:t>
      </w:r>
      <w:bookmarkEnd w:id="9"/>
      <w:r w:rsidRPr="000718B1">
        <w:t xml:space="preserve"> </w:t>
      </w:r>
    </w:p>
    <w:p w14:paraId="4A06C8E2" w14:textId="77777777" w:rsidR="002B51C4" w:rsidRPr="000718B1" w:rsidRDefault="002B51C4" w:rsidP="000718B1">
      <w:pPr>
        <w:spacing w:line="259" w:lineRule="auto"/>
        <w:ind w:left="567" w:right="686"/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p w14:paraId="11036F69" w14:textId="4360437F" w:rsidR="002E6769" w:rsidRPr="000718B1" w:rsidRDefault="00662AEB" w:rsidP="000718B1">
      <w:pPr>
        <w:pStyle w:val="Titre2"/>
        <w:ind w:left="567" w:right="686"/>
        <w:rPr>
          <w:lang w:val="fr-FR"/>
        </w:rPr>
      </w:pPr>
      <w:bookmarkStart w:id="10" w:name="_Toc215587452"/>
      <w:r w:rsidRPr="000718B1">
        <w:rPr>
          <w:lang w:val="fr-FR"/>
        </w:rPr>
        <w:t>5</w:t>
      </w:r>
      <w:r w:rsidR="002E6769" w:rsidRPr="000718B1">
        <w:rPr>
          <w:lang w:val="fr-FR"/>
        </w:rPr>
        <w:t>.</w:t>
      </w:r>
      <w:r w:rsidRPr="000718B1">
        <w:rPr>
          <w:lang w:val="fr-FR"/>
        </w:rPr>
        <w:t>1</w:t>
      </w:r>
      <w:r w:rsidR="002E6769" w:rsidRPr="000718B1">
        <w:rPr>
          <w:lang w:val="fr-FR"/>
        </w:rPr>
        <w:t>.</w:t>
      </w:r>
      <w:r w:rsidR="0017621F" w:rsidRPr="000718B1">
        <w:rPr>
          <w:lang w:val="fr-FR"/>
        </w:rPr>
        <w:t xml:space="preserve"> Gestion financière</w:t>
      </w:r>
      <w:r w:rsidR="00C42AA9" w:rsidRPr="000718B1">
        <w:rPr>
          <w:lang w:val="fr-FR"/>
        </w:rPr>
        <w:t xml:space="preserve"> de subvention</w:t>
      </w:r>
      <w:bookmarkEnd w:id="10"/>
    </w:p>
    <w:p w14:paraId="6C5EEAED" w14:textId="77777777" w:rsidR="00406678" w:rsidRPr="000718B1" w:rsidRDefault="00406678" w:rsidP="000718B1">
      <w:pPr>
        <w:tabs>
          <w:tab w:val="left" w:pos="2020"/>
        </w:tabs>
        <w:spacing w:line="259" w:lineRule="auto"/>
        <w:ind w:left="567" w:right="686"/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p w14:paraId="106770B9" w14:textId="0D076F7B" w:rsidR="00406678" w:rsidRPr="000718B1" w:rsidRDefault="00406678" w:rsidP="000718B1">
      <w:pPr>
        <w:pStyle w:val="Paragraphedeliste"/>
        <w:numPr>
          <w:ilvl w:val="0"/>
          <w:numId w:val="9"/>
        </w:numPr>
        <w:tabs>
          <w:tab w:val="left" w:pos="2020"/>
        </w:tabs>
        <w:spacing w:line="259" w:lineRule="auto"/>
        <w:ind w:left="567" w:right="686"/>
        <w:jc w:val="both"/>
        <w:rPr>
          <w:rFonts w:asciiTheme="minorHAnsi" w:hAnsiTheme="minorHAnsi" w:cstheme="minorHAnsi"/>
          <w:sz w:val="22"/>
          <w:szCs w:val="22"/>
        </w:rPr>
      </w:pPr>
      <w:r w:rsidRPr="000718B1">
        <w:rPr>
          <w:rFonts w:asciiTheme="minorHAnsi" w:hAnsiTheme="minorHAnsi" w:cstheme="minorHAnsi"/>
          <w:sz w:val="22"/>
          <w:szCs w:val="22"/>
        </w:rPr>
        <w:t xml:space="preserve"> Organisation de la fonction financière / gestion de la subvention</w:t>
      </w:r>
    </w:p>
    <w:p w14:paraId="6B5C2EF7" w14:textId="11CC4BC6" w:rsidR="00406678" w:rsidRPr="000718B1" w:rsidRDefault="009C36CA" w:rsidP="000718B1">
      <w:pPr>
        <w:tabs>
          <w:tab w:val="left" w:pos="2020"/>
        </w:tabs>
        <w:spacing w:line="259" w:lineRule="auto"/>
        <w:ind w:left="567" w:right="686"/>
        <w:jc w:val="both"/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</w:pPr>
      <w:r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>[</w:t>
      </w:r>
      <w:r w:rsidR="00406678"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>Présenter l’équipe dédiée à la gestion financière et à la gestion de la subvention, en précisant sa composition, ses responsabilités et son mode de fonctionnement.</w:t>
      </w:r>
      <w:r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>]</w:t>
      </w:r>
    </w:p>
    <w:p w14:paraId="611CFA16" w14:textId="77777777" w:rsidR="002320A1" w:rsidRPr="000718B1" w:rsidRDefault="002320A1" w:rsidP="000718B1">
      <w:pPr>
        <w:tabs>
          <w:tab w:val="left" w:pos="2020"/>
        </w:tabs>
        <w:spacing w:line="259" w:lineRule="auto"/>
        <w:ind w:left="567" w:right="686"/>
        <w:jc w:val="both"/>
        <w:rPr>
          <w:rFonts w:asciiTheme="minorHAnsi" w:hAnsiTheme="minorHAnsi" w:cstheme="minorHAnsi"/>
          <w:sz w:val="22"/>
          <w:szCs w:val="22"/>
          <w:highlight w:val="darkBlue"/>
          <w:lang w:val="fr-FR"/>
        </w:rPr>
      </w:pPr>
    </w:p>
    <w:p w14:paraId="053E0303" w14:textId="78620454" w:rsidR="00BB0AFA" w:rsidRPr="000718B1" w:rsidRDefault="006B4B7C" w:rsidP="000718B1">
      <w:pPr>
        <w:tabs>
          <w:tab w:val="left" w:pos="2020"/>
        </w:tabs>
        <w:spacing w:line="259" w:lineRule="auto"/>
        <w:ind w:left="567" w:right="686"/>
        <w:jc w:val="both"/>
        <w:rPr>
          <w:rFonts w:asciiTheme="minorHAnsi" w:hAnsiTheme="minorHAnsi" w:cstheme="minorHAnsi"/>
          <w:sz w:val="22"/>
          <w:szCs w:val="22"/>
          <w:lang w:val="fr-FR"/>
        </w:rPr>
      </w:pPr>
      <w:r w:rsidRPr="000718B1">
        <w:rPr>
          <w:rFonts w:asciiTheme="minorHAnsi" w:hAnsiTheme="minorHAnsi" w:cstheme="minorHAnsi"/>
          <w:sz w:val="22"/>
          <w:szCs w:val="22"/>
          <w:lang w:val="fr-FR"/>
        </w:rPr>
        <w:t>[</w:t>
      </w:r>
      <w:r w:rsidR="002320A1" w:rsidRPr="001730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>Expliquer la fréquence à laquelle votre organisation organise des réunions de suivi budgétaire et les modalités d’organisation de ce suivi.</w:t>
      </w:r>
      <w:r w:rsidRPr="001730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>]</w:t>
      </w:r>
    </w:p>
    <w:p w14:paraId="166A9A55" w14:textId="77777777" w:rsidR="00A0589C" w:rsidRPr="000718B1" w:rsidRDefault="00A0589C" w:rsidP="000718B1">
      <w:pPr>
        <w:tabs>
          <w:tab w:val="left" w:pos="2020"/>
        </w:tabs>
        <w:spacing w:line="259" w:lineRule="auto"/>
        <w:ind w:left="567" w:right="686"/>
        <w:jc w:val="both"/>
        <w:rPr>
          <w:rFonts w:asciiTheme="minorHAnsi" w:hAnsiTheme="minorHAnsi" w:cstheme="minorHAnsi"/>
          <w:sz w:val="22"/>
          <w:szCs w:val="22"/>
          <w:highlight w:val="darkBlue"/>
          <w:lang w:val="fr-FR"/>
        </w:rPr>
      </w:pPr>
    </w:p>
    <w:p w14:paraId="6D302F2D" w14:textId="77777777" w:rsidR="00A0589C" w:rsidRPr="000718B1" w:rsidRDefault="00A0589C" w:rsidP="000718B1">
      <w:pPr>
        <w:pStyle w:val="Paragraphedeliste"/>
        <w:numPr>
          <w:ilvl w:val="0"/>
          <w:numId w:val="9"/>
        </w:numPr>
        <w:tabs>
          <w:tab w:val="left" w:pos="2020"/>
        </w:tabs>
        <w:spacing w:line="259" w:lineRule="auto"/>
        <w:ind w:left="567" w:right="686"/>
        <w:jc w:val="both"/>
        <w:rPr>
          <w:rFonts w:asciiTheme="minorHAnsi" w:hAnsiTheme="minorHAnsi" w:cstheme="minorHAnsi"/>
          <w:sz w:val="22"/>
          <w:szCs w:val="22"/>
        </w:rPr>
      </w:pPr>
      <w:r w:rsidRPr="000718B1">
        <w:rPr>
          <w:rFonts w:asciiTheme="minorHAnsi" w:hAnsiTheme="minorHAnsi" w:cstheme="minorHAnsi"/>
          <w:sz w:val="22"/>
          <w:szCs w:val="22"/>
        </w:rPr>
        <w:t>Principaux risques financiers et stratégies d’atténuation</w:t>
      </w:r>
    </w:p>
    <w:p w14:paraId="22C9F6A2" w14:textId="7CC25A49" w:rsidR="00A0589C" w:rsidRPr="000718B1" w:rsidRDefault="00A0589C" w:rsidP="000718B1">
      <w:pPr>
        <w:tabs>
          <w:tab w:val="left" w:pos="2020"/>
        </w:tabs>
        <w:spacing w:line="259" w:lineRule="auto"/>
        <w:ind w:left="567" w:right="686"/>
        <w:jc w:val="both"/>
        <w:rPr>
          <w:rFonts w:asciiTheme="minorHAnsi" w:hAnsiTheme="minorHAnsi" w:cstheme="minorHAnsi"/>
          <w:sz w:val="22"/>
          <w:szCs w:val="22"/>
          <w:highlight w:val="darkBlue"/>
          <w:lang w:val="fr-FR"/>
        </w:rPr>
      </w:pPr>
      <w:r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lastRenderedPageBreak/>
        <w:t>[Décrire les principaux risques financiers identifiés dans le cadre du projet ainsi que les mesures prévues pour les atténuer et assurer une gestion financière rigoureuse.]</w:t>
      </w:r>
    </w:p>
    <w:p w14:paraId="4A8297B1" w14:textId="77777777" w:rsidR="00406678" w:rsidRPr="000718B1" w:rsidRDefault="00406678" w:rsidP="000718B1">
      <w:pPr>
        <w:tabs>
          <w:tab w:val="left" w:pos="2020"/>
        </w:tabs>
        <w:spacing w:line="259" w:lineRule="auto"/>
        <w:ind w:left="567" w:right="686"/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p w14:paraId="0F0232C0" w14:textId="4CDF87ED" w:rsidR="00406678" w:rsidRPr="000718B1" w:rsidRDefault="00406678" w:rsidP="000718B1">
      <w:pPr>
        <w:pStyle w:val="Paragraphedeliste"/>
        <w:numPr>
          <w:ilvl w:val="0"/>
          <w:numId w:val="9"/>
        </w:numPr>
        <w:tabs>
          <w:tab w:val="left" w:pos="2020"/>
        </w:tabs>
        <w:spacing w:line="259" w:lineRule="auto"/>
        <w:ind w:left="567" w:right="686"/>
        <w:jc w:val="both"/>
        <w:rPr>
          <w:rFonts w:asciiTheme="minorHAnsi" w:hAnsiTheme="minorHAnsi" w:cstheme="minorHAnsi"/>
          <w:sz w:val="22"/>
          <w:szCs w:val="22"/>
        </w:rPr>
      </w:pPr>
      <w:r w:rsidRPr="000718B1">
        <w:rPr>
          <w:rFonts w:asciiTheme="minorHAnsi" w:hAnsiTheme="minorHAnsi" w:cstheme="minorHAnsi"/>
          <w:sz w:val="22"/>
          <w:szCs w:val="22"/>
        </w:rPr>
        <w:t xml:space="preserve"> Dispositif d’audit interne et procédures de contrôle interne</w:t>
      </w:r>
    </w:p>
    <w:p w14:paraId="6261B43C" w14:textId="4C4D3600" w:rsidR="00406678" w:rsidRPr="000718B1" w:rsidRDefault="009C36CA" w:rsidP="000718B1">
      <w:pPr>
        <w:tabs>
          <w:tab w:val="left" w:pos="2020"/>
        </w:tabs>
        <w:spacing w:line="259" w:lineRule="auto"/>
        <w:ind w:left="567" w:right="686"/>
        <w:jc w:val="both"/>
        <w:rPr>
          <w:rFonts w:asciiTheme="minorHAnsi" w:hAnsiTheme="minorHAnsi" w:cstheme="minorHAnsi"/>
          <w:sz w:val="22"/>
          <w:szCs w:val="22"/>
          <w:highlight w:val="darkBlue"/>
          <w:lang w:val="fr-FR"/>
        </w:rPr>
      </w:pPr>
      <w:r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>[</w:t>
      </w:r>
      <w:r w:rsidR="00406678"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>Décrire l’existence et le fonctionnement d’un dispositif d’audit interne ainsi que les procédures de contrôle interne applicables à la gestion des subventions.</w:t>
      </w:r>
      <w:r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>]</w:t>
      </w:r>
    </w:p>
    <w:p w14:paraId="594C3C62" w14:textId="77777777" w:rsidR="00406678" w:rsidRPr="000718B1" w:rsidRDefault="00406678" w:rsidP="000718B1">
      <w:pPr>
        <w:tabs>
          <w:tab w:val="left" w:pos="2020"/>
        </w:tabs>
        <w:spacing w:line="259" w:lineRule="auto"/>
        <w:ind w:left="567" w:right="686"/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p w14:paraId="5C561CAD" w14:textId="7A4F89B9" w:rsidR="00E0004B" w:rsidRPr="000718B1" w:rsidRDefault="00662AEB" w:rsidP="000718B1">
      <w:pPr>
        <w:pStyle w:val="Titre2"/>
        <w:ind w:left="567" w:right="686"/>
        <w:rPr>
          <w:lang w:val="fr-FR"/>
        </w:rPr>
      </w:pPr>
      <w:bookmarkStart w:id="11" w:name="_Toc215587453"/>
      <w:r w:rsidRPr="000718B1">
        <w:rPr>
          <w:lang w:val="fr-FR"/>
        </w:rPr>
        <w:t>5</w:t>
      </w:r>
      <w:r w:rsidR="00E0004B" w:rsidRPr="000718B1">
        <w:rPr>
          <w:lang w:val="fr-FR"/>
        </w:rPr>
        <w:t>.</w:t>
      </w:r>
      <w:r w:rsidRPr="000718B1">
        <w:rPr>
          <w:lang w:val="fr-FR"/>
        </w:rPr>
        <w:t>2</w:t>
      </w:r>
      <w:r w:rsidR="00E0004B" w:rsidRPr="000718B1">
        <w:rPr>
          <w:lang w:val="fr-FR"/>
        </w:rPr>
        <w:t>. Gestion des fonds</w:t>
      </w:r>
      <w:bookmarkEnd w:id="11"/>
    </w:p>
    <w:p w14:paraId="3F60FDDF" w14:textId="77777777" w:rsidR="0058783A" w:rsidRPr="000718B1" w:rsidRDefault="0058783A" w:rsidP="000718B1">
      <w:pPr>
        <w:tabs>
          <w:tab w:val="left" w:pos="2020"/>
        </w:tabs>
        <w:spacing w:line="259" w:lineRule="auto"/>
        <w:ind w:left="567" w:right="686"/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p w14:paraId="5CB56C98" w14:textId="2D9AAE2C" w:rsidR="00406678" w:rsidRPr="000718B1" w:rsidRDefault="00406678" w:rsidP="000718B1">
      <w:pPr>
        <w:pStyle w:val="Paragraphedeliste"/>
        <w:numPr>
          <w:ilvl w:val="0"/>
          <w:numId w:val="9"/>
        </w:numPr>
        <w:tabs>
          <w:tab w:val="left" w:pos="2020"/>
        </w:tabs>
        <w:spacing w:line="259" w:lineRule="auto"/>
        <w:ind w:left="567" w:right="686"/>
        <w:jc w:val="both"/>
        <w:rPr>
          <w:rFonts w:asciiTheme="minorHAnsi" w:hAnsiTheme="minorHAnsi" w:cstheme="minorHAnsi"/>
          <w:sz w:val="22"/>
          <w:szCs w:val="22"/>
        </w:rPr>
      </w:pPr>
      <w:r w:rsidRPr="000718B1">
        <w:rPr>
          <w:rFonts w:asciiTheme="minorHAnsi" w:hAnsiTheme="minorHAnsi" w:cstheme="minorHAnsi"/>
          <w:sz w:val="22"/>
          <w:szCs w:val="22"/>
        </w:rPr>
        <w:t xml:space="preserve"> Transparence dans l’utilisation des fonds</w:t>
      </w:r>
    </w:p>
    <w:p w14:paraId="3713D9C3" w14:textId="4DB21F6E" w:rsidR="00406678" w:rsidRPr="000718B1" w:rsidRDefault="009C36CA" w:rsidP="000718B1">
      <w:pPr>
        <w:tabs>
          <w:tab w:val="left" w:pos="2020"/>
        </w:tabs>
        <w:spacing w:line="259" w:lineRule="auto"/>
        <w:ind w:left="567" w:right="686"/>
        <w:jc w:val="both"/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</w:pPr>
      <w:r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>[</w:t>
      </w:r>
      <w:r w:rsidR="00406678"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>Expliquer les mécanismes mis en place pour garantir une transparence totale dans l’utilisation des fonds (reporting, accès à l’information, mécanismes de vérification, etc.).</w:t>
      </w:r>
      <w:r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>]</w:t>
      </w:r>
    </w:p>
    <w:p w14:paraId="784C3939" w14:textId="77777777" w:rsidR="00F2205E" w:rsidRPr="000718B1" w:rsidRDefault="00F2205E" w:rsidP="000718B1">
      <w:pPr>
        <w:tabs>
          <w:tab w:val="left" w:pos="2020"/>
        </w:tabs>
        <w:spacing w:line="259" w:lineRule="auto"/>
        <w:ind w:left="567" w:right="686"/>
        <w:jc w:val="both"/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</w:pPr>
    </w:p>
    <w:p w14:paraId="1402E716" w14:textId="77124462" w:rsidR="00F2205E" w:rsidRPr="000718B1" w:rsidRDefault="00F2205E" w:rsidP="000718B1">
      <w:pPr>
        <w:pStyle w:val="Paragraphedeliste"/>
        <w:numPr>
          <w:ilvl w:val="0"/>
          <w:numId w:val="9"/>
        </w:numPr>
        <w:tabs>
          <w:tab w:val="left" w:pos="2020"/>
        </w:tabs>
        <w:spacing w:line="259" w:lineRule="auto"/>
        <w:ind w:left="567" w:right="686"/>
        <w:jc w:val="both"/>
        <w:rPr>
          <w:rFonts w:asciiTheme="minorHAnsi" w:hAnsiTheme="minorHAnsi" w:cstheme="minorHAnsi"/>
          <w:sz w:val="22"/>
          <w:szCs w:val="22"/>
        </w:rPr>
      </w:pPr>
      <w:r w:rsidRPr="000718B1">
        <w:rPr>
          <w:rFonts w:asciiTheme="minorHAnsi" w:hAnsiTheme="minorHAnsi" w:cstheme="minorHAnsi"/>
          <w:sz w:val="22"/>
          <w:szCs w:val="22"/>
        </w:rPr>
        <w:t>Méthode</w:t>
      </w:r>
      <w:r w:rsidR="00D92569" w:rsidRPr="000718B1">
        <w:rPr>
          <w:rFonts w:asciiTheme="minorHAnsi" w:hAnsiTheme="minorHAnsi" w:cstheme="minorHAnsi"/>
          <w:sz w:val="22"/>
          <w:szCs w:val="22"/>
        </w:rPr>
        <w:t>(s)</w:t>
      </w:r>
      <w:r w:rsidR="009F61C0" w:rsidRPr="000718B1">
        <w:rPr>
          <w:rFonts w:asciiTheme="minorHAnsi" w:hAnsiTheme="minorHAnsi" w:cstheme="minorHAnsi"/>
          <w:sz w:val="22"/>
          <w:szCs w:val="22"/>
        </w:rPr>
        <w:t xml:space="preserve"> et procédure(s)</w:t>
      </w:r>
      <w:r w:rsidRPr="000718B1">
        <w:rPr>
          <w:rFonts w:asciiTheme="minorHAnsi" w:hAnsiTheme="minorHAnsi" w:cstheme="minorHAnsi"/>
          <w:sz w:val="22"/>
          <w:szCs w:val="22"/>
        </w:rPr>
        <w:t xml:space="preserve"> de paiement </w:t>
      </w:r>
      <w:r w:rsidR="00BA0528" w:rsidRPr="000718B1">
        <w:rPr>
          <w:rFonts w:asciiTheme="minorHAnsi" w:hAnsiTheme="minorHAnsi" w:cstheme="minorHAnsi"/>
          <w:sz w:val="22"/>
          <w:szCs w:val="22"/>
        </w:rPr>
        <w:t>utilisé</w:t>
      </w:r>
      <w:r w:rsidR="00D92569" w:rsidRPr="000718B1">
        <w:rPr>
          <w:rFonts w:asciiTheme="minorHAnsi" w:hAnsiTheme="minorHAnsi" w:cstheme="minorHAnsi"/>
          <w:sz w:val="22"/>
          <w:szCs w:val="22"/>
        </w:rPr>
        <w:t>e(s)</w:t>
      </w:r>
      <w:r w:rsidR="00197EE4" w:rsidRPr="000718B1">
        <w:rPr>
          <w:rFonts w:asciiTheme="minorHAnsi" w:hAnsiTheme="minorHAnsi" w:cstheme="minorHAnsi"/>
          <w:sz w:val="22"/>
          <w:szCs w:val="22"/>
        </w:rPr>
        <w:t xml:space="preserve"> – </w:t>
      </w:r>
      <w:r w:rsidR="00197EE4" w:rsidRPr="000718B1">
        <w:rPr>
          <w:rFonts w:asciiTheme="minorHAnsi" w:hAnsiTheme="minorHAnsi" w:cstheme="minorHAnsi"/>
          <w:i/>
        </w:rPr>
        <w:t>cochez autant de cases que nécessaire.</w:t>
      </w:r>
    </w:p>
    <w:p w14:paraId="51A155D3" w14:textId="0E4F6023" w:rsidR="00F035A4" w:rsidRPr="000718B1" w:rsidRDefault="00000000" w:rsidP="000718B1">
      <w:pPr>
        <w:tabs>
          <w:tab w:val="left" w:pos="2020"/>
        </w:tabs>
        <w:spacing w:line="360" w:lineRule="auto"/>
        <w:ind w:left="567" w:right="686"/>
        <w:jc w:val="both"/>
        <w:rPr>
          <w:rFonts w:asciiTheme="minorHAnsi" w:eastAsia="MS Gothic" w:hAnsiTheme="minorHAnsi" w:cstheme="minorHAnsi"/>
          <w:sz w:val="22"/>
          <w:szCs w:val="22"/>
          <w:lang w:val="fr-FR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  <w:lang w:val="fr-FR"/>
          </w:rPr>
          <w:id w:val="3005863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6120" w:rsidRPr="000718B1">
            <w:rPr>
              <w:rFonts w:ascii="Segoe UI Symbol" w:eastAsia="MS Gothic" w:hAnsi="Segoe UI Symbol" w:cs="Segoe UI Symbol"/>
              <w:sz w:val="22"/>
              <w:szCs w:val="22"/>
              <w:lang w:val="fr-FR"/>
            </w:rPr>
            <w:t>☐</w:t>
          </w:r>
        </w:sdtContent>
      </w:sdt>
      <w:r w:rsidR="009B56E1" w:rsidRPr="000718B1">
        <w:rPr>
          <w:rFonts w:asciiTheme="minorHAnsi" w:eastAsia="MS Gothic" w:hAnsiTheme="minorHAnsi" w:cstheme="minorHAnsi"/>
          <w:sz w:val="22"/>
          <w:szCs w:val="22"/>
          <w:lang w:val="fr-FR"/>
        </w:rPr>
        <w:t>Espèces</w:t>
      </w:r>
      <w:r w:rsidR="009B56E1" w:rsidRPr="000718B1">
        <w:rPr>
          <w:rFonts w:asciiTheme="minorHAnsi" w:eastAsia="MS Gothic" w:hAnsiTheme="minorHAnsi" w:cstheme="minorHAnsi"/>
          <w:sz w:val="22"/>
          <w:szCs w:val="22"/>
          <w:lang w:val="fr-FR"/>
        </w:rPr>
        <w:tab/>
      </w:r>
      <w:sdt>
        <w:sdtPr>
          <w:rPr>
            <w:rFonts w:asciiTheme="minorHAnsi" w:eastAsia="MS Gothic" w:hAnsiTheme="minorHAnsi" w:cstheme="minorHAnsi"/>
            <w:sz w:val="22"/>
            <w:szCs w:val="22"/>
            <w:lang w:val="fr-FR"/>
          </w:rPr>
          <w:id w:val="-12303024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6120" w:rsidRPr="000718B1">
            <w:rPr>
              <w:rFonts w:ascii="Segoe UI Symbol" w:eastAsia="MS Gothic" w:hAnsi="Segoe UI Symbol" w:cs="Segoe UI Symbol"/>
              <w:sz w:val="22"/>
              <w:szCs w:val="22"/>
              <w:lang w:val="fr-FR"/>
            </w:rPr>
            <w:t>☐</w:t>
          </w:r>
        </w:sdtContent>
      </w:sdt>
      <w:r w:rsidR="009B56E1" w:rsidRPr="000718B1">
        <w:rPr>
          <w:rFonts w:asciiTheme="minorHAnsi" w:eastAsia="MS Gothic" w:hAnsiTheme="minorHAnsi" w:cstheme="minorHAnsi"/>
          <w:sz w:val="22"/>
          <w:szCs w:val="22"/>
          <w:lang w:val="fr-FR"/>
        </w:rPr>
        <w:t>Chèque</w:t>
      </w:r>
      <w:r w:rsidR="003E7A26" w:rsidRPr="000718B1">
        <w:rPr>
          <w:rFonts w:asciiTheme="minorHAnsi" w:eastAsia="MS Gothic" w:hAnsiTheme="minorHAnsi" w:cstheme="minorHAnsi"/>
          <w:sz w:val="22"/>
          <w:szCs w:val="22"/>
          <w:lang w:val="fr-FR"/>
        </w:rPr>
        <w:t>s</w:t>
      </w:r>
      <w:r w:rsidR="009B56E1" w:rsidRPr="000718B1">
        <w:rPr>
          <w:rFonts w:asciiTheme="minorHAnsi" w:eastAsia="MS Gothic" w:hAnsiTheme="minorHAnsi" w:cstheme="minorHAnsi"/>
          <w:sz w:val="22"/>
          <w:szCs w:val="22"/>
          <w:lang w:val="fr-FR"/>
        </w:rPr>
        <w:tab/>
      </w:r>
    </w:p>
    <w:p w14:paraId="7FA30781" w14:textId="77777777" w:rsidR="00701148" w:rsidRPr="000718B1" w:rsidRDefault="00000000" w:rsidP="000718B1">
      <w:pPr>
        <w:tabs>
          <w:tab w:val="left" w:pos="2020"/>
        </w:tabs>
        <w:spacing w:line="360" w:lineRule="auto"/>
        <w:ind w:left="567" w:right="686"/>
        <w:jc w:val="both"/>
        <w:rPr>
          <w:rFonts w:asciiTheme="minorHAnsi" w:eastAsia="MS Gothic" w:hAnsiTheme="minorHAnsi" w:cstheme="minorHAnsi"/>
          <w:sz w:val="22"/>
          <w:szCs w:val="22"/>
          <w:lang w:val="fr-FR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  <w:lang w:val="fr-FR"/>
          </w:rPr>
          <w:id w:val="17828334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35A4" w:rsidRPr="000718B1">
            <w:rPr>
              <w:rFonts w:ascii="Segoe UI Symbol" w:eastAsia="MS Gothic" w:hAnsi="Segoe UI Symbol" w:cs="Segoe UI Symbol"/>
              <w:sz w:val="22"/>
              <w:szCs w:val="22"/>
              <w:lang w:val="fr-FR"/>
            </w:rPr>
            <w:t>☐</w:t>
          </w:r>
        </w:sdtContent>
      </w:sdt>
      <w:r w:rsidR="00A76120" w:rsidRPr="000718B1">
        <w:rPr>
          <w:rFonts w:asciiTheme="minorHAnsi" w:eastAsia="MS Gothic" w:hAnsiTheme="minorHAnsi" w:cstheme="minorHAnsi"/>
          <w:sz w:val="22"/>
          <w:szCs w:val="22"/>
          <w:lang w:val="fr-FR"/>
        </w:rPr>
        <w:t>Virement</w:t>
      </w:r>
      <w:r w:rsidR="003E7A26" w:rsidRPr="000718B1">
        <w:rPr>
          <w:rFonts w:asciiTheme="minorHAnsi" w:eastAsia="MS Gothic" w:hAnsiTheme="minorHAnsi" w:cstheme="minorHAnsi"/>
          <w:sz w:val="22"/>
          <w:szCs w:val="22"/>
          <w:lang w:val="fr-FR"/>
        </w:rPr>
        <w:t>s</w:t>
      </w:r>
      <w:r w:rsidR="009B56E1" w:rsidRPr="000718B1">
        <w:rPr>
          <w:rFonts w:asciiTheme="minorHAnsi" w:eastAsia="MS Gothic" w:hAnsiTheme="minorHAnsi" w:cstheme="minorHAnsi"/>
          <w:sz w:val="22"/>
          <w:szCs w:val="22"/>
          <w:lang w:val="fr-FR"/>
        </w:rPr>
        <w:t xml:space="preserve"> </w:t>
      </w:r>
      <w:r w:rsidR="00F035A4" w:rsidRPr="000718B1">
        <w:rPr>
          <w:rFonts w:asciiTheme="minorHAnsi" w:eastAsia="MS Gothic" w:hAnsiTheme="minorHAnsi" w:cstheme="minorHAnsi"/>
          <w:sz w:val="22"/>
          <w:szCs w:val="22"/>
          <w:lang w:val="fr-FR"/>
        </w:rPr>
        <w:t xml:space="preserve">  </w:t>
      </w:r>
      <w:r w:rsidR="00910D92" w:rsidRPr="000718B1">
        <w:rPr>
          <w:rFonts w:asciiTheme="minorHAnsi" w:eastAsia="MS Gothic" w:hAnsiTheme="minorHAnsi" w:cstheme="minorHAnsi"/>
          <w:sz w:val="22"/>
          <w:szCs w:val="22"/>
          <w:lang w:val="fr-FR"/>
        </w:rPr>
        <w:tab/>
      </w:r>
      <w:sdt>
        <w:sdtPr>
          <w:rPr>
            <w:rFonts w:asciiTheme="minorHAnsi" w:eastAsia="MS Gothic" w:hAnsiTheme="minorHAnsi" w:cstheme="minorHAnsi"/>
            <w:sz w:val="22"/>
            <w:szCs w:val="22"/>
            <w:lang w:val="fr-FR"/>
          </w:rPr>
          <w:id w:val="7878563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2795" w:rsidRPr="000718B1">
            <w:rPr>
              <w:rFonts w:ascii="Segoe UI Symbol" w:eastAsia="MS Gothic" w:hAnsi="Segoe UI Symbol" w:cs="Segoe UI Symbol"/>
              <w:sz w:val="22"/>
              <w:szCs w:val="22"/>
              <w:lang w:val="fr-FR"/>
            </w:rPr>
            <w:t>☐</w:t>
          </w:r>
        </w:sdtContent>
      </w:sdt>
      <w:r w:rsidR="00F035A4" w:rsidRPr="000718B1">
        <w:rPr>
          <w:rFonts w:asciiTheme="minorHAnsi" w:eastAsia="MS Gothic" w:hAnsiTheme="minorHAnsi" w:cstheme="minorHAnsi"/>
          <w:sz w:val="22"/>
          <w:szCs w:val="22"/>
          <w:lang w:val="fr-FR"/>
        </w:rPr>
        <w:t>P</w:t>
      </w:r>
      <w:r w:rsidR="00910D92" w:rsidRPr="000718B1">
        <w:rPr>
          <w:rFonts w:asciiTheme="minorHAnsi" w:eastAsia="MS Gothic" w:hAnsiTheme="minorHAnsi" w:cstheme="minorHAnsi"/>
          <w:sz w:val="22"/>
          <w:szCs w:val="22"/>
          <w:lang w:val="fr-FR"/>
        </w:rPr>
        <w:t>aiement</w:t>
      </w:r>
      <w:r w:rsidR="00F035A4" w:rsidRPr="000718B1">
        <w:rPr>
          <w:rFonts w:asciiTheme="minorHAnsi" w:eastAsia="MS Gothic" w:hAnsiTheme="minorHAnsi" w:cstheme="minorHAnsi"/>
          <w:sz w:val="22"/>
          <w:szCs w:val="22"/>
          <w:lang w:val="fr-FR"/>
        </w:rPr>
        <w:t>s</w:t>
      </w:r>
      <w:r w:rsidR="00910D92" w:rsidRPr="000718B1">
        <w:rPr>
          <w:rFonts w:asciiTheme="minorHAnsi" w:eastAsia="MS Gothic" w:hAnsiTheme="minorHAnsi" w:cstheme="minorHAnsi"/>
          <w:sz w:val="22"/>
          <w:szCs w:val="22"/>
          <w:lang w:val="fr-FR"/>
        </w:rPr>
        <w:t xml:space="preserve"> mobile</w:t>
      </w:r>
      <w:r w:rsidR="00F035A4" w:rsidRPr="000718B1">
        <w:rPr>
          <w:rFonts w:asciiTheme="minorHAnsi" w:eastAsia="MS Gothic" w:hAnsiTheme="minorHAnsi" w:cstheme="minorHAnsi"/>
          <w:sz w:val="22"/>
          <w:szCs w:val="22"/>
          <w:lang w:val="fr-FR"/>
        </w:rPr>
        <w:t>s</w:t>
      </w:r>
      <w:r w:rsidR="00910D92" w:rsidRPr="000718B1">
        <w:rPr>
          <w:rFonts w:asciiTheme="minorHAnsi" w:eastAsia="MS Gothic" w:hAnsiTheme="minorHAnsi" w:cstheme="minorHAnsi"/>
          <w:sz w:val="22"/>
          <w:szCs w:val="22"/>
          <w:lang w:val="fr-FR"/>
        </w:rPr>
        <w:t xml:space="preserve"> </w:t>
      </w:r>
      <w:r w:rsidR="00642795" w:rsidRPr="000718B1">
        <w:rPr>
          <w:rFonts w:asciiTheme="minorHAnsi" w:eastAsia="MS Gothic" w:hAnsiTheme="minorHAnsi" w:cstheme="minorHAnsi"/>
          <w:sz w:val="22"/>
          <w:szCs w:val="22"/>
          <w:lang w:val="fr-FR"/>
        </w:rPr>
        <w:t>(Orange paye, Mobile money)</w:t>
      </w:r>
      <w:r w:rsidR="00197EE4" w:rsidRPr="000718B1">
        <w:rPr>
          <w:rFonts w:asciiTheme="minorHAnsi" w:eastAsia="MS Gothic" w:hAnsiTheme="minorHAnsi" w:cstheme="minorHAnsi"/>
          <w:sz w:val="22"/>
          <w:szCs w:val="22"/>
          <w:lang w:val="fr-FR"/>
        </w:rPr>
        <w:tab/>
      </w:r>
      <w:r w:rsidR="00197EE4" w:rsidRPr="000718B1">
        <w:rPr>
          <w:rFonts w:asciiTheme="minorHAnsi" w:eastAsia="MS Gothic" w:hAnsiTheme="minorHAnsi" w:cstheme="minorHAnsi"/>
          <w:sz w:val="22"/>
          <w:szCs w:val="22"/>
          <w:lang w:val="fr-FR"/>
        </w:rPr>
        <w:tab/>
      </w:r>
    </w:p>
    <w:p w14:paraId="39DA4DAC" w14:textId="0D16DA6B" w:rsidR="00701148" w:rsidRPr="000718B1" w:rsidRDefault="00000000" w:rsidP="000718B1">
      <w:pPr>
        <w:tabs>
          <w:tab w:val="left" w:pos="2020"/>
        </w:tabs>
        <w:spacing w:line="360" w:lineRule="auto"/>
        <w:ind w:left="567" w:right="686"/>
        <w:jc w:val="both"/>
        <w:rPr>
          <w:rFonts w:asciiTheme="minorHAnsi" w:eastAsia="MS Gothic" w:hAnsiTheme="minorHAnsi" w:cstheme="minorHAnsi"/>
          <w:sz w:val="22"/>
          <w:szCs w:val="22"/>
          <w:lang w:val="fr-FR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  <w:lang w:val="fr-FR"/>
          </w:rPr>
          <w:id w:val="7787674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01148" w:rsidRPr="000718B1">
            <w:rPr>
              <w:rFonts w:ascii="Segoe UI Symbol" w:eastAsia="MS Gothic" w:hAnsi="Segoe UI Symbol" w:cs="Segoe UI Symbol"/>
              <w:sz w:val="22"/>
              <w:szCs w:val="22"/>
              <w:lang w:val="fr-FR"/>
            </w:rPr>
            <w:t>☐</w:t>
          </w:r>
        </w:sdtContent>
      </w:sdt>
      <w:r w:rsidR="00701148" w:rsidRPr="000718B1">
        <w:rPr>
          <w:rFonts w:asciiTheme="minorHAnsi" w:eastAsia="MS Gothic" w:hAnsiTheme="minorHAnsi" w:cstheme="minorHAnsi"/>
          <w:sz w:val="22"/>
          <w:szCs w:val="22"/>
          <w:lang w:val="fr-FR"/>
        </w:rPr>
        <w:t>E</w:t>
      </w:r>
      <w:r w:rsidR="00197EE4" w:rsidRPr="000718B1">
        <w:rPr>
          <w:rFonts w:asciiTheme="minorHAnsi" w:eastAsia="MS Gothic" w:hAnsiTheme="minorHAnsi" w:cstheme="minorHAnsi"/>
          <w:sz w:val="22"/>
          <w:szCs w:val="22"/>
          <w:lang w:val="fr-FR"/>
        </w:rPr>
        <w:t>tc.</w:t>
      </w:r>
      <w:r w:rsidR="00701148" w:rsidRPr="000718B1">
        <w:rPr>
          <w:rFonts w:asciiTheme="minorHAnsi" w:eastAsia="MS Gothic" w:hAnsiTheme="minorHAnsi" w:cstheme="minorHAnsi"/>
          <w:sz w:val="22"/>
          <w:szCs w:val="22"/>
          <w:lang w:val="fr-FR"/>
        </w:rPr>
        <w:t xml:space="preserve"> : </w:t>
      </w:r>
      <w:r w:rsidR="00197EE4" w:rsidRPr="000718B1">
        <w:rPr>
          <w:rFonts w:asciiTheme="minorHAnsi" w:eastAsia="MS Gothic" w:hAnsiTheme="minorHAnsi" w:cstheme="minorHAnsi"/>
          <w:sz w:val="22"/>
          <w:szCs w:val="22"/>
          <w:lang w:val="fr-FR"/>
        </w:rPr>
        <w:t>(précisez)</w:t>
      </w:r>
      <w:r w:rsidR="00701148" w:rsidRPr="000718B1">
        <w:rPr>
          <w:rFonts w:asciiTheme="minorHAnsi" w:eastAsia="MS Gothic" w:hAnsiTheme="minorHAnsi" w:cstheme="minorHAnsi"/>
          <w:sz w:val="22"/>
          <w:szCs w:val="22"/>
          <w:lang w:val="fr-FR"/>
        </w:rPr>
        <w:t xml:space="preserve"> …….</w:t>
      </w:r>
    </w:p>
    <w:p w14:paraId="25FFBA43" w14:textId="77777777" w:rsidR="00701148" w:rsidRPr="000718B1" w:rsidRDefault="00701148" w:rsidP="000718B1">
      <w:pPr>
        <w:tabs>
          <w:tab w:val="left" w:pos="2020"/>
        </w:tabs>
        <w:spacing w:line="259" w:lineRule="auto"/>
        <w:ind w:left="567" w:right="686"/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p w14:paraId="2472A6DA" w14:textId="77777777" w:rsidR="009F61C0" w:rsidRPr="000718B1" w:rsidRDefault="009F61C0" w:rsidP="000718B1">
      <w:pPr>
        <w:tabs>
          <w:tab w:val="left" w:pos="2020"/>
        </w:tabs>
        <w:spacing w:line="259" w:lineRule="auto"/>
        <w:ind w:left="567" w:right="686"/>
        <w:jc w:val="both"/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</w:pPr>
      <w:r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>[Indiquer si un mécanisme de double signature pour les paiements est en place, et le cas échéant, en décrire les modalités.]</w:t>
      </w:r>
    </w:p>
    <w:p w14:paraId="0F95DFD1" w14:textId="77777777" w:rsidR="00406678" w:rsidRPr="000718B1" w:rsidRDefault="00406678" w:rsidP="000718B1">
      <w:pPr>
        <w:tabs>
          <w:tab w:val="left" w:pos="2020"/>
        </w:tabs>
        <w:spacing w:line="259" w:lineRule="auto"/>
        <w:ind w:left="567" w:right="686"/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p w14:paraId="03B7FD77" w14:textId="32C01706" w:rsidR="00406678" w:rsidRPr="000718B1" w:rsidRDefault="00406678" w:rsidP="000718B1">
      <w:pPr>
        <w:pStyle w:val="Paragraphedeliste"/>
        <w:numPr>
          <w:ilvl w:val="0"/>
          <w:numId w:val="9"/>
        </w:numPr>
        <w:tabs>
          <w:tab w:val="left" w:pos="2020"/>
        </w:tabs>
        <w:spacing w:line="259" w:lineRule="auto"/>
        <w:ind w:left="567" w:right="686"/>
        <w:jc w:val="both"/>
        <w:rPr>
          <w:rFonts w:asciiTheme="minorHAnsi" w:hAnsiTheme="minorHAnsi" w:cstheme="minorHAnsi"/>
          <w:sz w:val="22"/>
          <w:szCs w:val="22"/>
        </w:rPr>
      </w:pPr>
      <w:r w:rsidRPr="000718B1">
        <w:rPr>
          <w:rFonts w:asciiTheme="minorHAnsi" w:hAnsiTheme="minorHAnsi" w:cstheme="minorHAnsi"/>
          <w:sz w:val="22"/>
          <w:szCs w:val="22"/>
        </w:rPr>
        <w:t xml:space="preserve"> Politique comptable</w:t>
      </w:r>
    </w:p>
    <w:p w14:paraId="44837BF9" w14:textId="2005DAEE" w:rsidR="00406678" w:rsidRPr="000718B1" w:rsidRDefault="009C36CA" w:rsidP="000718B1">
      <w:pPr>
        <w:tabs>
          <w:tab w:val="left" w:pos="2020"/>
        </w:tabs>
        <w:spacing w:line="259" w:lineRule="auto"/>
        <w:ind w:left="567" w:right="686"/>
        <w:jc w:val="both"/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</w:pPr>
      <w:r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>[</w:t>
      </w:r>
      <w:r w:rsidR="00406678"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>Présenter la politique comptable de l’organisation, y compris les principes, normes et procédures appliqués.</w:t>
      </w:r>
      <w:r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>]</w:t>
      </w:r>
    </w:p>
    <w:p w14:paraId="182F8151" w14:textId="77777777" w:rsidR="00256B17" w:rsidRPr="000718B1" w:rsidRDefault="000F4B0B" w:rsidP="000718B1">
      <w:pPr>
        <w:tabs>
          <w:tab w:val="left" w:pos="2020"/>
        </w:tabs>
        <w:spacing w:line="259" w:lineRule="auto"/>
        <w:ind w:left="567" w:right="686"/>
        <w:jc w:val="both"/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</w:pPr>
      <w:r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 xml:space="preserve">Avez-vous une comptabilité analytique ? Comptabilité à double entrée ? </w:t>
      </w:r>
    </w:p>
    <w:p w14:paraId="0337CCB6" w14:textId="53CEA5E8" w:rsidR="00406678" w:rsidRPr="000718B1" w:rsidRDefault="001E32FA" w:rsidP="000718B1">
      <w:pPr>
        <w:tabs>
          <w:tab w:val="left" w:pos="2020"/>
        </w:tabs>
        <w:spacing w:line="259" w:lineRule="auto"/>
        <w:ind w:left="567" w:right="686"/>
        <w:jc w:val="both"/>
        <w:rPr>
          <w:rFonts w:asciiTheme="minorHAnsi" w:hAnsiTheme="minorHAnsi" w:cstheme="minorHAnsi"/>
          <w:sz w:val="22"/>
          <w:szCs w:val="22"/>
          <w:lang w:val="fr-FR"/>
        </w:rPr>
      </w:pPr>
      <w:r w:rsidRPr="000718B1">
        <w:rPr>
          <w:rFonts w:asciiTheme="minorHAnsi" w:hAnsiTheme="minorHAnsi" w:cstheme="minorHAnsi"/>
          <w:sz w:val="22"/>
          <w:szCs w:val="22"/>
          <w:lang w:val="fr-FR"/>
        </w:rPr>
        <w:t>Préciser si votre organisation utilise un logiciel comptable et, le cas échéant, indiquer lequel.</w:t>
      </w:r>
    </w:p>
    <w:p w14:paraId="07974F07" w14:textId="77777777" w:rsidR="00406678" w:rsidRPr="000718B1" w:rsidRDefault="00406678" w:rsidP="000718B1">
      <w:pPr>
        <w:tabs>
          <w:tab w:val="left" w:pos="2020"/>
        </w:tabs>
        <w:spacing w:line="259" w:lineRule="auto"/>
        <w:ind w:left="567" w:right="686"/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p w14:paraId="52BF6C0D" w14:textId="68DAC3E0" w:rsidR="00406678" w:rsidRPr="000718B1" w:rsidRDefault="00406678" w:rsidP="000718B1">
      <w:pPr>
        <w:pStyle w:val="Paragraphedeliste"/>
        <w:numPr>
          <w:ilvl w:val="0"/>
          <w:numId w:val="9"/>
        </w:numPr>
        <w:tabs>
          <w:tab w:val="left" w:pos="2020"/>
        </w:tabs>
        <w:spacing w:line="259" w:lineRule="auto"/>
        <w:ind w:left="567" w:right="686"/>
        <w:jc w:val="both"/>
        <w:rPr>
          <w:rFonts w:asciiTheme="minorHAnsi" w:hAnsiTheme="minorHAnsi" w:cstheme="minorHAnsi"/>
          <w:sz w:val="22"/>
          <w:szCs w:val="22"/>
        </w:rPr>
      </w:pPr>
      <w:r w:rsidRPr="000718B1">
        <w:rPr>
          <w:rFonts w:asciiTheme="minorHAnsi" w:hAnsiTheme="minorHAnsi" w:cstheme="minorHAnsi"/>
          <w:sz w:val="22"/>
          <w:szCs w:val="22"/>
        </w:rPr>
        <w:t xml:space="preserve"> Gestion de caisse</w:t>
      </w:r>
    </w:p>
    <w:p w14:paraId="108C0DD0" w14:textId="11914B0F" w:rsidR="00406678" w:rsidRPr="000718B1" w:rsidRDefault="009C36CA" w:rsidP="000718B1">
      <w:pPr>
        <w:tabs>
          <w:tab w:val="left" w:pos="2020"/>
        </w:tabs>
        <w:spacing w:line="259" w:lineRule="auto"/>
        <w:ind w:left="567" w:right="686"/>
        <w:jc w:val="both"/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</w:pPr>
      <w:r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>[</w:t>
      </w:r>
      <w:r w:rsidR="00406678"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>Préciser si l’organisation a déjà géré une caisse et, le cas échéant, décrire les procédures de gestion, de contrôle et de justification des dépenses en espèces.</w:t>
      </w:r>
      <w:r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>]</w:t>
      </w:r>
    </w:p>
    <w:p w14:paraId="641BD008" w14:textId="77777777" w:rsidR="005A5DBD" w:rsidRPr="000718B1" w:rsidRDefault="005A5DBD" w:rsidP="000718B1">
      <w:pPr>
        <w:tabs>
          <w:tab w:val="left" w:pos="2020"/>
        </w:tabs>
        <w:spacing w:line="259" w:lineRule="auto"/>
        <w:ind w:left="567" w:right="686"/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p w14:paraId="0B69ECDC" w14:textId="66ABCD1F" w:rsidR="00921B93" w:rsidRPr="000718B1" w:rsidRDefault="00921B93" w:rsidP="000718B1">
      <w:pPr>
        <w:pStyle w:val="Titre1"/>
        <w:ind w:left="567" w:right="686"/>
      </w:pPr>
      <w:r w:rsidRPr="000718B1">
        <w:fldChar w:fldCharType="begin"/>
      </w:r>
      <w:r w:rsidRPr="000718B1">
        <w:instrText xml:space="preserve"> AUTONUMLGL  \* Arabic \s . </w:instrText>
      </w:r>
      <w:bookmarkStart w:id="12" w:name="_Toc215587454"/>
      <w:r w:rsidRPr="000718B1">
        <w:fldChar w:fldCharType="end"/>
      </w:r>
      <w:r w:rsidRPr="000718B1">
        <w:t>REFERENCES</w:t>
      </w:r>
      <w:bookmarkEnd w:id="12"/>
    </w:p>
    <w:p w14:paraId="7137BB75" w14:textId="77777777" w:rsidR="00921B93" w:rsidRPr="000718B1" w:rsidRDefault="00921B93" w:rsidP="000718B1">
      <w:pPr>
        <w:spacing w:line="259" w:lineRule="auto"/>
        <w:ind w:left="567" w:right="686"/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p w14:paraId="51D52BFA" w14:textId="77777777" w:rsidR="005D47C8" w:rsidRPr="000718B1" w:rsidRDefault="005D47C8" w:rsidP="000718B1">
      <w:pPr>
        <w:spacing w:line="259" w:lineRule="auto"/>
        <w:ind w:left="567" w:right="686"/>
        <w:jc w:val="both"/>
        <w:rPr>
          <w:rFonts w:asciiTheme="minorHAnsi" w:hAnsiTheme="minorHAnsi" w:cstheme="minorHAnsi"/>
          <w:sz w:val="22"/>
          <w:szCs w:val="22"/>
          <w:lang w:val="fr-FR"/>
        </w:rPr>
      </w:pPr>
      <w:r w:rsidRPr="000718B1">
        <w:rPr>
          <w:rFonts w:asciiTheme="minorHAnsi" w:hAnsiTheme="minorHAnsi" w:cstheme="minorHAnsi"/>
          <w:sz w:val="22"/>
          <w:szCs w:val="22"/>
          <w:lang w:val="fr-FR"/>
        </w:rPr>
        <w:t>Veuillez fournir les coordonnées d'un bailleur de fonds et d'une organisation partenaire avec lesquels vous avez travaillé au cours des deux dernières années.</w:t>
      </w:r>
      <w:r w:rsidRPr="000718B1">
        <w:rPr>
          <w:rFonts w:asciiTheme="minorHAnsi" w:hAnsiTheme="minorHAnsi" w:cstheme="minorHAnsi"/>
          <w:sz w:val="22"/>
          <w:szCs w:val="22"/>
          <w:lang w:val="fr-FR"/>
        </w:rPr>
        <w:tab/>
      </w:r>
      <w:r w:rsidRPr="000718B1">
        <w:rPr>
          <w:rFonts w:asciiTheme="minorHAnsi" w:hAnsiTheme="minorHAnsi" w:cstheme="minorHAnsi"/>
          <w:sz w:val="22"/>
          <w:szCs w:val="22"/>
          <w:lang w:val="fr-FR"/>
        </w:rPr>
        <w:tab/>
      </w:r>
      <w:r w:rsidRPr="000718B1">
        <w:rPr>
          <w:rFonts w:asciiTheme="minorHAnsi" w:hAnsiTheme="minorHAnsi" w:cstheme="minorHAnsi"/>
          <w:sz w:val="22"/>
          <w:szCs w:val="22"/>
          <w:lang w:val="fr-FR"/>
        </w:rPr>
        <w:tab/>
      </w:r>
      <w:r w:rsidRPr="000718B1">
        <w:rPr>
          <w:rFonts w:asciiTheme="minorHAnsi" w:hAnsiTheme="minorHAnsi" w:cstheme="minorHAnsi"/>
          <w:sz w:val="22"/>
          <w:szCs w:val="22"/>
          <w:lang w:val="fr-FR"/>
        </w:rPr>
        <w:tab/>
      </w:r>
    </w:p>
    <w:p w14:paraId="7A04E431" w14:textId="77777777" w:rsidR="005D47C8" w:rsidRPr="000718B1" w:rsidRDefault="005D47C8" w:rsidP="000718B1">
      <w:pPr>
        <w:spacing w:line="259" w:lineRule="auto"/>
        <w:ind w:left="567" w:right="686"/>
        <w:rPr>
          <w:rFonts w:asciiTheme="minorHAnsi" w:hAnsiTheme="minorHAnsi" w:cstheme="minorHAnsi"/>
          <w:sz w:val="22"/>
          <w:szCs w:val="22"/>
          <w:lang w:val="fr-FR"/>
        </w:rPr>
      </w:pPr>
      <w:r w:rsidRPr="000718B1">
        <w:rPr>
          <w:rFonts w:asciiTheme="minorHAnsi" w:hAnsiTheme="minorHAnsi" w:cstheme="minorHAnsi"/>
          <w:sz w:val="22"/>
          <w:szCs w:val="22"/>
          <w:lang w:val="fr-FR"/>
        </w:rPr>
        <w:tab/>
      </w:r>
      <w:r w:rsidRPr="000718B1">
        <w:rPr>
          <w:rFonts w:asciiTheme="minorHAnsi" w:hAnsiTheme="minorHAnsi" w:cstheme="minorHAnsi"/>
          <w:sz w:val="22"/>
          <w:szCs w:val="22"/>
          <w:lang w:val="fr-FR"/>
        </w:rPr>
        <w:tab/>
      </w:r>
      <w:r w:rsidRPr="000718B1">
        <w:rPr>
          <w:rFonts w:asciiTheme="minorHAnsi" w:hAnsiTheme="minorHAnsi" w:cstheme="minorHAnsi"/>
          <w:sz w:val="22"/>
          <w:szCs w:val="22"/>
          <w:lang w:val="fr-FR"/>
        </w:rPr>
        <w:tab/>
      </w:r>
      <w:r w:rsidRPr="000718B1">
        <w:rPr>
          <w:rFonts w:asciiTheme="minorHAnsi" w:hAnsiTheme="minorHAnsi" w:cstheme="minorHAnsi"/>
          <w:sz w:val="22"/>
          <w:szCs w:val="22"/>
          <w:lang w:val="fr-FR"/>
        </w:rPr>
        <w:tab/>
      </w:r>
    </w:p>
    <w:p w14:paraId="3629AC5C" w14:textId="425FA662" w:rsidR="00821C93" w:rsidRPr="000718B1" w:rsidRDefault="005D47C8" w:rsidP="000718B1">
      <w:pPr>
        <w:spacing w:line="259" w:lineRule="auto"/>
        <w:ind w:left="567" w:right="686"/>
        <w:rPr>
          <w:rFonts w:asciiTheme="minorHAnsi" w:hAnsiTheme="minorHAnsi" w:cstheme="minorHAnsi"/>
          <w:sz w:val="22"/>
          <w:szCs w:val="22"/>
          <w:lang w:val="fr-FR"/>
        </w:rPr>
      </w:pPr>
      <w:r w:rsidRPr="000718B1">
        <w:rPr>
          <w:rFonts w:asciiTheme="minorHAnsi" w:hAnsiTheme="minorHAnsi" w:cstheme="minorHAnsi"/>
          <w:sz w:val="22"/>
          <w:szCs w:val="22"/>
          <w:lang w:val="fr-FR"/>
        </w:rPr>
        <w:t>Nom du bailleur :</w:t>
      </w:r>
      <w:r w:rsidR="00821C93"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 xml:space="preserve"> [Dénomination légale du bailleur]</w:t>
      </w:r>
      <w:r w:rsidRPr="000718B1">
        <w:rPr>
          <w:rFonts w:asciiTheme="minorHAnsi" w:hAnsiTheme="minorHAnsi" w:cstheme="minorHAnsi"/>
          <w:sz w:val="22"/>
          <w:szCs w:val="22"/>
          <w:lang w:val="fr-FR"/>
        </w:rPr>
        <w:tab/>
      </w:r>
    </w:p>
    <w:p w14:paraId="484E594B" w14:textId="383AA479" w:rsidR="00821C93" w:rsidRPr="000718B1" w:rsidRDefault="005D47C8" w:rsidP="000718B1">
      <w:pPr>
        <w:spacing w:line="259" w:lineRule="auto"/>
        <w:ind w:left="567" w:right="686"/>
        <w:rPr>
          <w:rFonts w:asciiTheme="minorHAnsi" w:hAnsiTheme="minorHAnsi" w:cstheme="minorHAnsi"/>
          <w:sz w:val="22"/>
          <w:szCs w:val="22"/>
          <w:lang w:val="fr-FR"/>
        </w:rPr>
      </w:pPr>
      <w:r w:rsidRPr="000718B1">
        <w:rPr>
          <w:rFonts w:asciiTheme="minorHAnsi" w:hAnsiTheme="minorHAnsi" w:cstheme="minorHAnsi"/>
          <w:sz w:val="22"/>
          <w:szCs w:val="22"/>
          <w:lang w:val="fr-FR"/>
        </w:rPr>
        <w:t>Nom de la personne de contact :</w:t>
      </w:r>
      <w:r w:rsidR="00821C93" w:rsidRPr="000718B1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r w:rsidR="00821C93"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>[nom et prénom d’une personne de contact]</w:t>
      </w:r>
    </w:p>
    <w:p w14:paraId="7CA6345E" w14:textId="5F61F40A" w:rsidR="005D47C8" w:rsidRPr="000718B1" w:rsidRDefault="00821C93" w:rsidP="000718B1">
      <w:pPr>
        <w:spacing w:line="259" w:lineRule="auto"/>
        <w:ind w:left="567" w:right="686"/>
        <w:rPr>
          <w:rFonts w:asciiTheme="minorHAnsi" w:hAnsiTheme="minorHAnsi" w:cstheme="minorHAnsi"/>
          <w:sz w:val="22"/>
          <w:szCs w:val="22"/>
          <w:lang w:val="fr-FR"/>
        </w:rPr>
      </w:pPr>
      <w:r w:rsidRPr="000718B1">
        <w:rPr>
          <w:rFonts w:asciiTheme="minorHAnsi" w:hAnsiTheme="minorHAnsi" w:cstheme="minorHAnsi"/>
          <w:sz w:val="22"/>
          <w:szCs w:val="22"/>
          <w:lang w:val="fr-FR"/>
        </w:rPr>
        <w:t xml:space="preserve">Fonction : </w:t>
      </w:r>
      <w:r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>[Fonction de la personne de contact]</w:t>
      </w:r>
      <w:r w:rsidR="005D47C8" w:rsidRPr="0027532F">
        <w:rPr>
          <w:rFonts w:asciiTheme="minorHAnsi" w:hAnsiTheme="minorHAnsi" w:cstheme="minorHAnsi"/>
          <w:color w:val="FFFFFF" w:themeColor="background1"/>
          <w:sz w:val="22"/>
          <w:szCs w:val="22"/>
          <w:lang w:val="fr-FR"/>
        </w:rPr>
        <w:tab/>
      </w:r>
      <w:r w:rsidR="005D47C8" w:rsidRPr="000718B1">
        <w:rPr>
          <w:rFonts w:asciiTheme="minorHAnsi" w:hAnsiTheme="minorHAnsi" w:cstheme="minorHAnsi"/>
          <w:sz w:val="22"/>
          <w:szCs w:val="22"/>
          <w:lang w:val="fr-FR"/>
        </w:rPr>
        <w:tab/>
      </w:r>
      <w:r w:rsidR="005D47C8" w:rsidRPr="000718B1">
        <w:rPr>
          <w:rFonts w:asciiTheme="minorHAnsi" w:hAnsiTheme="minorHAnsi" w:cstheme="minorHAnsi"/>
          <w:sz w:val="22"/>
          <w:szCs w:val="22"/>
          <w:lang w:val="fr-FR"/>
        </w:rPr>
        <w:tab/>
      </w:r>
      <w:r w:rsidR="005D47C8" w:rsidRPr="000718B1">
        <w:rPr>
          <w:rFonts w:asciiTheme="minorHAnsi" w:hAnsiTheme="minorHAnsi" w:cstheme="minorHAnsi"/>
          <w:sz w:val="22"/>
          <w:szCs w:val="22"/>
          <w:lang w:val="fr-FR"/>
        </w:rPr>
        <w:tab/>
      </w:r>
    </w:p>
    <w:p w14:paraId="548EA91B" w14:textId="525CED30" w:rsidR="005D47C8" w:rsidRPr="000718B1" w:rsidRDefault="005D47C8" w:rsidP="000718B1">
      <w:pPr>
        <w:spacing w:line="259" w:lineRule="auto"/>
        <w:ind w:left="567" w:right="686"/>
        <w:rPr>
          <w:rFonts w:asciiTheme="minorHAnsi" w:hAnsiTheme="minorHAnsi" w:cstheme="minorHAnsi"/>
          <w:sz w:val="22"/>
          <w:szCs w:val="22"/>
          <w:lang w:val="fr-FR"/>
        </w:rPr>
      </w:pPr>
      <w:r w:rsidRPr="000718B1">
        <w:rPr>
          <w:rFonts w:asciiTheme="minorHAnsi" w:hAnsiTheme="minorHAnsi" w:cstheme="minorHAnsi"/>
          <w:sz w:val="22"/>
          <w:szCs w:val="22"/>
          <w:lang w:val="fr-FR"/>
        </w:rPr>
        <w:t>Téléphone :</w:t>
      </w:r>
      <w:r w:rsidR="00821C93" w:rsidRPr="000718B1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r w:rsidR="00821C93"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>[Téléphone de la personne de contact]</w:t>
      </w:r>
      <w:r w:rsidRPr="000718B1">
        <w:rPr>
          <w:rFonts w:asciiTheme="minorHAnsi" w:hAnsiTheme="minorHAnsi" w:cstheme="minorHAnsi"/>
          <w:sz w:val="22"/>
          <w:szCs w:val="22"/>
          <w:lang w:val="fr-FR"/>
        </w:rPr>
        <w:tab/>
      </w:r>
    </w:p>
    <w:p w14:paraId="7FFA43FA" w14:textId="19C58A64" w:rsidR="005D47C8" w:rsidRPr="000718B1" w:rsidRDefault="005D47C8" w:rsidP="000718B1">
      <w:pPr>
        <w:spacing w:line="259" w:lineRule="auto"/>
        <w:ind w:left="567" w:right="686"/>
        <w:rPr>
          <w:rFonts w:asciiTheme="minorHAnsi" w:hAnsiTheme="minorHAnsi" w:cstheme="minorHAnsi"/>
          <w:sz w:val="22"/>
          <w:szCs w:val="22"/>
          <w:lang w:val="fr-FR"/>
        </w:rPr>
      </w:pPr>
      <w:r w:rsidRPr="000718B1">
        <w:rPr>
          <w:rFonts w:asciiTheme="minorHAnsi" w:hAnsiTheme="minorHAnsi" w:cstheme="minorHAnsi"/>
          <w:sz w:val="22"/>
          <w:szCs w:val="22"/>
          <w:lang w:val="fr-FR"/>
        </w:rPr>
        <w:t>Courriel :</w:t>
      </w:r>
      <w:r w:rsidR="00821C93" w:rsidRPr="000718B1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r w:rsidR="00821C93"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>[Courriel de la personne de contact]</w:t>
      </w:r>
      <w:r w:rsidRPr="0027532F">
        <w:rPr>
          <w:rFonts w:asciiTheme="minorHAnsi" w:hAnsiTheme="minorHAnsi" w:cstheme="minorHAnsi"/>
          <w:color w:val="FFFFFF" w:themeColor="background1"/>
          <w:sz w:val="22"/>
          <w:szCs w:val="22"/>
          <w:lang w:val="fr-FR"/>
        </w:rPr>
        <w:tab/>
      </w:r>
    </w:p>
    <w:p w14:paraId="3F0EBF7D" w14:textId="77777777" w:rsidR="005D47C8" w:rsidRPr="000718B1" w:rsidRDefault="005D47C8" w:rsidP="000718B1">
      <w:pPr>
        <w:spacing w:line="259" w:lineRule="auto"/>
        <w:ind w:left="567" w:right="686"/>
        <w:rPr>
          <w:rFonts w:asciiTheme="minorHAnsi" w:hAnsiTheme="minorHAnsi" w:cstheme="minorHAnsi"/>
          <w:sz w:val="22"/>
          <w:szCs w:val="22"/>
          <w:lang w:val="fr-FR"/>
        </w:rPr>
      </w:pPr>
      <w:r w:rsidRPr="000718B1">
        <w:rPr>
          <w:rFonts w:asciiTheme="minorHAnsi" w:hAnsiTheme="minorHAnsi" w:cstheme="minorHAnsi"/>
          <w:sz w:val="22"/>
          <w:szCs w:val="22"/>
          <w:lang w:val="fr-FR"/>
        </w:rPr>
        <w:tab/>
      </w:r>
      <w:r w:rsidRPr="000718B1">
        <w:rPr>
          <w:rFonts w:asciiTheme="minorHAnsi" w:hAnsiTheme="minorHAnsi" w:cstheme="minorHAnsi"/>
          <w:sz w:val="22"/>
          <w:szCs w:val="22"/>
          <w:lang w:val="fr-FR"/>
        </w:rPr>
        <w:tab/>
      </w:r>
      <w:r w:rsidRPr="000718B1">
        <w:rPr>
          <w:rFonts w:asciiTheme="minorHAnsi" w:hAnsiTheme="minorHAnsi" w:cstheme="minorHAnsi"/>
          <w:sz w:val="22"/>
          <w:szCs w:val="22"/>
          <w:lang w:val="fr-FR"/>
        </w:rPr>
        <w:tab/>
      </w:r>
      <w:r w:rsidRPr="000718B1">
        <w:rPr>
          <w:rFonts w:asciiTheme="minorHAnsi" w:hAnsiTheme="minorHAnsi" w:cstheme="minorHAnsi"/>
          <w:sz w:val="22"/>
          <w:szCs w:val="22"/>
          <w:lang w:val="fr-FR"/>
        </w:rPr>
        <w:tab/>
      </w:r>
    </w:p>
    <w:p w14:paraId="5055CE84" w14:textId="2D112A22" w:rsidR="00A47854" w:rsidRPr="000718B1" w:rsidRDefault="00A47854" w:rsidP="000718B1">
      <w:pPr>
        <w:spacing w:line="259" w:lineRule="auto"/>
        <w:ind w:left="567" w:right="686"/>
        <w:rPr>
          <w:rFonts w:asciiTheme="minorHAnsi" w:hAnsiTheme="minorHAnsi" w:cstheme="minorHAnsi"/>
          <w:sz w:val="22"/>
          <w:szCs w:val="22"/>
          <w:lang w:val="fr-FR"/>
        </w:rPr>
      </w:pPr>
      <w:r w:rsidRPr="000718B1">
        <w:rPr>
          <w:rFonts w:asciiTheme="minorHAnsi" w:hAnsiTheme="minorHAnsi" w:cstheme="minorHAnsi"/>
          <w:sz w:val="22"/>
          <w:szCs w:val="22"/>
          <w:lang w:val="fr-FR"/>
        </w:rPr>
        <w:t>Nom du partenaire :</w:t>
      </w:r>
      <w:r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 xml:space="preserve"> [Dénomination légale du partenaire]</w:t>
      </w:r>
      <w:r w:rsidRPr="000718B1">
        <w:rPr>
          <w:rFonts w:asciiTheme="minorHAnsi" w:hAnsiTheme="minorHAnsi" w:cstheme="minorHAnsi"/>
          <w:sz w:val="22"/>
          <w:szCs w:val="22"/>
          <w:lang w:val="fr-FR"/>
        </w:rPr>
        <w:tab/>
      </w:r>
    </w:p>
    <w:p w14:paraId="06E08A14" w14:textId="77777777" w:rsidR="00A47854" w:rsidRPr="000718B1" w:rsidRDefault="00A47854" w:rsidP="000718B1">
      <w:pPr>
        <w:spacing w:line="259" w:lineRule="auto"/>
        <w:ind w:left="567" w:right="686"/>
        <w:rPr>
          <w:rFonts w:asciiTheme="minorHAnsi" w:hAnsiTheme="minorHAnsi" w:cstheme="minorHAnsi"/>
          <w:sz w:val="22"/>
          <w:szCs w:val="22"/>
          <w:lang w:val="fr-FR"/>
        </w:rPr>
      </w:pPr>
      <w:r w:rsidRPr="000718B1">
        <w:rPr>
          <w:rFonts w:asciiTheme="minorHAnsi" w:hAnsiTheme="minorHAnsi" w:cstheme="minorHAnsi"/>
          <w:sz w:val="22"/>
          <w:szCs w:val="22"/>
          <w:lang w:val="fr-FR"/>
        </w:rPr>
        <w:lastRenderedPageBreak/>
        <w:t xml:space="preserve">Nom de la personne de contact : </w:t>
      </w:r>
      <w:r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>[nom et prénom d’une personne de contact]</w:t>
      </w:r>
    </w:p>
    <w:p w14:paraId="6F1DD8DC" w14:textId="77777777" w:rsidR="00A47854" w:rsidRPr="000718B1" w:rsidRDefault="00A47854" w:rsidP="000718B1">
      <w:pPr>
        <w:spacing w:line="259" w:lineRule="auto"/>
        <w:ind w:left="567" w:right="686"/>
        <w:rPr>
          <w:rFonts w:asciiTheme="minorHAnsi" w:hAnsiTheme="minorHAnsi" w:cstheme="minorHAnsi"/>
          <w:sz w:val="22"/>
          <w:szCs w:val="22"/>
          <w:lang w:val="fr-FR"/>
        </w:rPr>
      </w:pPr>
      <w:r w:rsidRPr="000718B1">
        <w:rPr>
          <w:rFonts w:asciiTheme="minorHAnsi" w:hAnsiTheme="minorHAnsi" w:cstheme="minorHAnsi"/>
          <w:sz w:val="22"/>
          <w:szCs w:val="22"/>
          <w:lang w:val="fr-FR"/>
        </w:rPr>
        <w:t xml:space="preserve">Fonction : </w:t>
      </w:r>
      <w:r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>[Fonction de la personne de contact]</w:t>
      </w:r>
      <w:r w:rsidRPr="0027532F">
        <w:rPr>
          <w:rFonts w:asciiTheme="minorHAnsi" w:hAnsiTheme="minorHAnsi" w:cstheme="minorHAnsi"/>
          <w:color w:val="FFFFFF" w:themeColor="background1"/>
          <w:sz w:val="22"/>
          <w:szCs w:val="22"/>
          <w:lang w:val="fr-FR"/>
        </w:rPr>
        <w:tab/>
      </w:r>
      <w:r w:rsidRPr="000718B1">
        <w:rPr>
          <w:rFonts w:asciiTheme="minorHAnsi" w:hAnsiTheme="minorHAnsi" w:cstheme="minorHAnsi"/>
          <w:sz w:val="22"/>
          <w:szCs w:val="22"/>
          <w:lang w:val="fr-FR"/>
        </w:rPr>
        <w:tab/>
      </w:r>
      <w:r w:rsidRPr="000718B1">
        <w:rPr>
          <w:rFonts w:asciiTheme="minorHAnsi" w:hAnsiTheme="minorHAnsi" w:cstheme="minorHAnsi"/>
          <w:sz w:val="22"/>
          <w:szCs w:val="22"/>
          <w:lang w:val="fr-FR"/>
        </w:rPr>
        <w:tab/>
      </w:r>
      <w:r w:rsidRPr="000718B1">
        <w:rPr>
          <w:rFonts w:asciiTheme="minorHAnsi" w:hAnsiTheme="minorHAnsi" w:cstheme="minorHAnsi"/>
          <w:sz w:val="22"/>
          <w:szCs w:val="22"/>
          <w:lang w:val="fr-FR"/>
        </w:rPr>
        <w:tab/>
      </w:r>
    </w:p>
    <w:p w14:paraId="67156795" w14:textId="77777777" w:rsidR="00A47854" w:rsidRPr="000718B1" w:rsidRDefault="00A47854" w:rsidP="000718B1">
      <w:pPr>
        <w:spacing w:line="259" w:lineRule="auto"/>
        <w:ind w:left="567" w:right="686"/>
        <w:rPr>
          <w:rFonts w:asciiTheme="minorHAnsi" w:hAnsiTheme="minorHAnsi" w:cstheme="minorHAnsi"/>
          <w:sz w:val="22"/>
          <w:szCs w:val="22"/>
          <w:lang w:val="fr-FR"/>
        </w:rPr>
      </w:pPr>
      <w:r w:rsidRPr="000718B1">
        <w:rPr>
          <w:rFonts w:asciiTheme="minorHAnsi" w:hAnsiTheme="minorHAnsi" w:cstheme="minorHAnsi"/>
          <w:sz w:val="22"/>
          <w:szCs w:val="22"/>
          <w:lang w:val="fr-FR"/>
        </w:rPr>
        <w:t xml:space="preserve">Téléphone : </w:t>
      </w:r>
      <w:r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>[Téléphone de la personne de contact]</w:t>
      </w:r>
      <w:r w:rsidRPr="000718B1">
        <w:rPr>
          <w:rFonts w:asciiTheme="minorHAnsi" w:hAnsiTheme="minorHAnsi" w:cstheme="minorHAnsi"/>
          <w:sz w:val="22"/>
          <w:szCs w:val="22"/>
          <w:lang w:val="fr-FR"/>
        </w:rPr>
        <w:tab/>
      </w:r>
    </w:p>
    <w:p w14:paraId="232449B3" w14:textId="488B1F0D" w:rsidR="00320539" w:rsidRPr="000718B1" w:rsidRDefault="00A47854" w:rsidP="000718B1">
      <w:pPr>
        <w:spacing w:line="259" w:lineRule="auto"/>
        <w:ind w:left="567" w:right="686"/>
        <w:rPr>
          <w:rFonts w:asciiTheme="minorHAnsi" w:hAnsiTheme="minorHAnsi" w:cstheme="minorHAnsi"/>
          <w:sz w:val="22"/>
          <w:szCs w:val="22"/>
          <w:lang w:val="fr-FR"/>
        </w:rPr>
      </w:pPr>
      <w:r w:rsidRPr="000718B1">
        <w:rPr>
          <w:rFonts w:asciiTheme="minorHAnsi" w:hAnsiTheme="minorHAnsi" w:cstheme="minorHAnsi"/>
          <w:sz w:val="22"/>
          <w:szCs w:val="22"/>
          <w:lang w:val="fr-FR"/>
        </w:rPr>
        <w:t xml:space="preserve">Courriel : </w:t>
      </w:r>
      <w:r w:rsidRPr="000718B1"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  <w:t>[Courriel de la personne de contact]</w:t>
      </w:r>
      <w:r w:rsidRPr="0027532F">
        <w:rPr>
          <w:rFonts w:asciiTheme="minorHAnsi" w:hAnsiTheme="minorHAnsi" w:cstheme="minorHAnsi"/>
          <w:color w:val="FFFFFF" w:themeColor="background1"/>
          <w:sz w:val="22"/>
          <w:szCs w:val="22"/>
          <w:lang w:val="fr-FR"/>
        </w:rPr>
        <w:tab/>
      </w:r>
    </w:p>
    <w:p w14:paraId="5D1B0C35" w14:textId="77777777" w:rsidR="00320539" w:rsidRPr="000718B1" w:rsidRDefault="00320539" w:rsidP="000718B1">
      <w:pPr>
        <w:spacing w:line="259" w:lineRule="auto"/>
        <w:ind w:left="567" w:right="686"/>
        <w:rPr>
          <w:rFonts w:asciiTheme="minorHAnsi" w:hAnsiTheme="minorHAnsi" w:cstheme="minorHAnsi"/>
          <w:color w:val="FFFFFF" w:themeColor="background1"/>
          <w:sz w:val="22"/>
          <w:szCs w:val="22"/>
          <w:highlight w:val="darkBlue"/>
          <w:lang w:val="fr-FR"/>
        </w:rPr>
      </w:pPr>
    </w:p>
    <w:p w14:paraId="12BB1330" w14:textId="6C44E2AD" w:rsidR="00815AA0" w:rsidRPr="000718B1" w:rsidRDefault="00191767" w:rsidP="000718B1">
      <w:pPr>
        <w:pStyle w:val="Titre1"/>
        <w:ind w:left="567" w:right="686"/>
      </w:pPr>
      <w:r w:rsidRPr="000718B1">
        <w:fldChar w:fldCharType="begin"/>
      </w:r>
      <w:r w:rsidRPr="000718B1">
        <w:instrText xml:space="preserve"> AUTONUMLGL  \* Arabic \s . </w:instrText>
      </w:r>
      <w:bookmarkStart w:id="13" w:name="_Toc215587455"/>
      <w:r w:rsidRPr="000718B1">
        <w:fldChar w:fldCharType="end"/>
      </w:r>
      <w:r w:rsidR="00815AA0" w:rsidRPr="000718B1">
        <w:t>DOCUMENTS A FOURNIR</w:t>
      </w:r>
      <w:bookmarkEnd w:id="13"/>
    </w:p>
    <w:p w14:paraId="0B30BA0C" w14:textId="675E1D13" w:rsidR="00825C1B" w:rsidRPr="000718B1" w:rsidRDefault="00825C1B" w:rsidP="000718B1">
      <w:pPr>
        <w:ind w:left="567" w:right="686"/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p w14:paraId="0CA3AD10" w14:textId="57B0E35F" w:rsidR="00B6523C" w:rsidRPr="000718B1" w:rsidRDefault="00287FF7" w:rsidP="000718B1">
      <w:pPr>
        <w:ind w:left="567" w:right="686"/>
        <w:jc w:val="both"/>
        <w:rPr>
          <w:rFonts w:asciiTheme="minorHAnsi" w:hAnsiTheme="minorHAnsi" w:cstheme="minorHAnsi"/>
          <w:sz w:val="22"/>
          <w:szCs w:val="22"/>
          <w:lang w:val="fr-FR"/>
        </w:rPr>
      </w:pPr>
      <w:r w:rsidRPr="000718B1">
        <w:rPr>
          <w:rFonts w:asciiTheme="minorHAnsi" w:hAnsiTheme="minorHAnsi" w:cstheme="minorHAnsi"/>
          <w:sz w:val="22"/>
          <w:szCs w:val="22"/>
          <w:lang w:val="fr-FR"/>
        </w:rPr>
        <w:t>Pour qu’une candidature soit complète l’ensemble des documents suivants doivent être</w:t>
      </w:r>
      <w:r w:rsidR="00BD4FC8" w:rsidRPr="000718B1">
        <w:rPr>
          <w:rFonts w:asciiTheme="minorHAnsi" w:hAnsiTheme="minorHAnsi" w:cstheme="minorHAnsi"/>
          <w:sz w:val="22"/>
          <w:szCs w:val="22"/>
          <w:lang w:val="fr-FR"/>
        </w:rPr>
        <w:t xml:space="preserve"> dument complétés et</w:t>
      </w:r>
      <w:r w:rsidRPr="000718B1">
        <w:rPr>
          <w:rFonts w:asciiTheme="minorHAnsi" w:hAnsiTheme="minorHAnsi" w:cstheme="minorHAnsi"/>
          <w:sz w:val="22"/>
          <w:szCs w:val="22"/>
          <w:lang w:val="fr-FR"/>
        </w:rPr>
        <w:t xml:space="preserve"> envoyés à CFI</w:t>
      </w:r>
      <w:r w:rsidR="00BD4FC8" w:rsidRPr="000718B1">
        <w:rPr>
          <w:rFonts w:asciiTheme="minorHAnsi" w:hAnsiTheme="minorHAnsi" w:cstheme="minorHAnsi"/>
          <w:sz w:val="22"/>
          <w:szCs w:val="22"/>
          <w:lang w:val="fr-FR"/>
        </w:rPr>
        <w:t> :</w:t>
      </w:r>
    </w:p>
    <w:p w14:paraId="3C50DA2A" w14:textId="04CE4904" w:rsidR="00B6523C" w:rsidRPr="000718B1" w:rsidRDefault="00B6523C" w:rsidP="000718B1">
      <w:pPr>
        <w:ind w:left="567" w:right="686"/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p w14:paraId="78D3C410" w14:textId="757FD820" w:rsidR="00B6523C" w:rsidRPr="000718B1" w:rsidRDefault="00000000" w:rsidP="000718B1">
      <w:pPr>
        <w:ind w:left="567" w:right="686"/>
        <w:jc w:val="both"/>
        <w:rPr>
          <w:rFonts w:asciiTheme="minorHAnsi" w:hAnsiTheme="minorHAnsi" w:cstheme="minorHAnsi"/>
          <w:sz w:val="22"/>
          <w:szCs w:val="22"/>
          <w:lang w:val="fr-FR"/>
        </w:rPr>
      </w:pPr>
      <w:sdt>
        <w:sdtPr>
          <w:rPr>
            <w:rFonts w:asciiTheme="minorHAnsi" w:hAnsiTheme="minorHAnsi" w:cstheme="minorHAnsi"/>
            <w:sz w:val="22"/>
            <w:szCs w:val="22"/>
            <w:lang w:val="fr-FR"/>
          </w:rPr>
          <w:id w:val="-1577664197"/>
          <w:placeholder>
            <w:docPart w:val="BC00A6631C214880A488F17E3531C242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39E5" w:rsidRPr="000718B1">
            <w:rPr>
              <w:rFonts w:ascii="Segoe UI Symbol" w:eastAsia="MS Gothic" w:hAnsi="Segoe UI Symbol" w:cs="Segoe UI Symbol"/>
              <w:sz w:val="22"/>
              <w:szCs w:val="22"/>
              <w:lang w:val="fr-FR"/>
            </w:rPr>
            <w:t>☐</w:t>
          </w:r>
        </w:sdtContent>
      </w:sdt>
      <w:r w:rsidR="00B6523C" w:rsidRPr="000718B1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r w:rsidR="00B839E5" w:rsidRPr="000718B1">
        <w:rPr>
          <w:rFonts w:asciiTheme="minorHAnsi" w:hAnsiTheme="minorHAnsi" w:cstheme="minorHAnsi"/>
          <w:sz w:val="22"/>
          <w:szCs w:val="22"/>
          <w:lang w:val="fr-FR"/>
        </w:rPr>
        <w:t xml:space="preserve">Annexe 1 - </w:t>
      </w:r>
      <w:r w:rsidR="00B6523C" w:rsidRPr="000718B1">
        <w:rPr>
          <w:rFonts w:asciiTheme="minorHAnsi" w:hAnsiTheme="minorHAnsi" w:cstheme="minorHAnsi"/>
          <w:sz w:val="22"/>
          <w:szCs w:val="22"/>
          <w:lang w:val="fr-FR"/>
        </w:rPr>
        <w:t xml:space="preserve">Note </w:t>
      </w:r>
      <w:r w:rsidR="00D4662C" w:rsidRPr="000718B1">
        <w:rPr>
          <w:rFonts w:asciiTheme="minorHAnsi" w:hAnsiTheme="minorHAnsi" w:cstheme="minorHAnsi"/>
          <w:sz w:val="22"/>
          <w:szCs w:val="22"/>
          <w:lang w:val="fr-FR"/>
        </w:rPr>
        <w:t xml:space="preserve">de présentation du </w:t>
      </w:r>
      <w:r w:rsidR="00987A48" w:rsidRPr="000718B1">
        <w:rPr>
          <w:rFonts w:asciiTheme="minorHAnsi" w:hAnsiTheme="minorHAnsi" w:cstheme="minorHAnsi"/>
          <w:sz w:val="22"/>
          <w:szCs w:val="22"/>
          <w:lang w:val="fr-FR"/>
        </w:rPr>
        <w:t>P</w:t>
      </w:r>
      <w:r w:rsidR="00B6523C" w:rsidRPr="000718B1">
        <w:rPr>
          <w:rFonts w:asciiTheme="minorHAnsi" w:hAnsiTheme="minorHAnsi" w:cstheme="minorHAnsi"/>
          <w:sz w:val="22"/>
          <w:szCs w:val="22"/>
          <w:lang w:val="fr-FR"/>
        </w:rPr>
        <w:t>rojet</w:t>
      </w:r>
      <w:r w:rsidR="00BD4FC8" w:rsidRPr="000718B1">
        <w:rPr>
          <w:rFonts w:asciiTheme="minorHAnsi" w:hAnsiTheme="minorHAnsi" w:cstheme="minorHAnsi"/>
          <w:sz w:val="22"/>
          <w:szCs w:val="22"/>
          <w:lang w:val="fr-FR"/>
        </w:rPr>
        <w:t> ;</w:t>
      </w:r>
    </w:p>
    <w:p w14:paraId="5C15667F" w14:textId="3EA90051" w:rsidR="00B6523C" w:rsidRPr="000718B1" w:rsidRDefault="00000000" w:rsidP="000718B1">
      <w:pPr>
        <w:ind w:left="567" w:right="686"/>
        <w:jc w:val="both"/>
        <w:rPr>
          <w:rFonts w:asciiTheme="minorHAnsi" w:hAnsiTheme="minorHAnsi" w:cstheme="minorHAnsi"/>
          <w:sz w:val="22"/>
          <w:szCs w:val="22"/>
          <w:lang w:val="fr-FR"/>
        </w:rPr>
      </w:pPr>
      <w:sdt>
        <w:sdtPr>
          <w:rPr>
            <w:rFonts w:asciiTheme="minorHAnsi" w:hAnsiTheme="minorHAnsi" w:cstheme="minorHAnsi"/>
            <w:sz w:val="22"/>
            <w:szCs w:val="22"/>
            <w:lang w:val="fr-FR"/>
          </w:rPr>
          <w:id w:val="-6364117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17DC" w:rsidRPr="000718B1">
            <w:rPr>
              <w:rFonts w:ascii="Segoe UI Symbol" w:eastAsia="MS Gothic" w:hAnsi="Segoe UI Symbol" w:cs="Segoe UI Symbol"/>
              <w:sz w:val="22"/>
              <w:szCs w:val="22"/>
              <w:lang w:val="fr-FR"/>
            </w:rPr>
            <w:t>☐</w:t>
          </w:r>
        </w:sdtContent>
      </w:sdt>
      <w:r w:rsidR="00B6523C" w:rsidRPr="000718B1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r w:rsidR="00B839E5" w:rsidRPr="000718B1">
        <w:rPr>
          <w:rFonts w:asciiTheme="minorHAnsi" w:hAnsiTheme="minorHAnsi" w:cstheme="minorHAnsi"/>
          <w:sz w:val="22"/>
          <w:szCs w:val="22"/>
          <w:lang w:val="fr-FR"/>
        </w:rPr>
        <w:t xml:space="preserve">Annexe 2 - </w:t>
      </w:r>
      <w:r w:rsidR="00B6523C" w:rsidRPr="000718B1">
        <w:rPr>
          <w:rFonts w:asciiTheme="minorHAnsi" w:hAnsiTheme="minorHAnsi" w:cstheme="minorHAnsi"/>
          <w:sz w:val="22"/>
          <w:szCs w:val="22"/>
          <w:lang w:val="fr-FR"/>
        </w:rPr>
        <w:t xml:space="preserve">Budget prévisionnel du </w:t>
      </w:r>
      <w:r w:rsidR="00987A48" w:rsidRPr="000718B1">
        <w:rPr>
          <w:rFonts w:asciiTheme="minorHAnsi" w:hAnsiTheme="minorHAnsi" w:cstheme="minorHAnsi"/>
          <w:sz w:val="22"/>
          <w:szCs w:val="22"/>
          <w:lang w:val="fr-FR"/>
        </w:rPr>
        <w:t>P</w:t>
      </w:r>
      <w:r w:rsidR="00B6523C" w:rsidRPr="000718B1">
        <w:rPr>
          <w:rFonts w:asciiTheme="minorHAnsi" w:hAnsiTheme="minorHAnsi" w:cstheme="minorHAnsi"/>
          <w:sz w:val="22"/>
          <w:szCs w:val="22"/>
          <w:lang w:val="fr-FR"/>
        </w:rPr>
        <w:t>rojet</w:t>
      </w:r>
      <w:r w:rsidR="00D4662C" w:rsidRPr="000718B1">
        <w:rPr>
          <w:rFonts w:asciiTheme="minorHAnsi" w:hAnsiTheme="minorHAnsi" w:cstheme="minorHAnsi"/>
          <w:sz w:val="22"/>
          <w:szCs w:val="22"/>
          <w:lang w:val="fr-FR"/>
        </w:rPr>
        <w:t> ;</w:t>
      </w:r>
    </w:p>
    <w:p w14:paraId="7345A802" w14:textId="351E8C41" w:rsidR="008C7FC5" w:rsidRDefault="00000000" w:rsidP="000718B1">
      <w:pPr>
        <w:ind w:left="567" w:right="686"/>
        <w:jc w:val="both"/>
        <w:rPr>
          <w:rFonts w:asciiTheme="minorHAnsi" w:hAnsiTheme="minorHAnsi" w:cstheme="minorHAnsi"/>
          <w:sz w:val="22"/>
          <w:szCs w:val="22"/>
          <w:lang w:val="fr-FR"/>
        </w:rPr>
      </w:pPr>
      <w:sdt>
        <w:sdtPr>
          <w:rPr>
            <w:rFonts w:asciiTheme="minorHAnsi" w:hAnsiTheme="minorHAnsi" w:cstheme="minorHAnsi"/>
            <w:sz w:val="22"/>
            <w:szCs w:val="22"/>
            <w:lang w:val="fr-FR"/>
          </w:rPr>
          <w:id w:val="8002721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17DC" w:rsidRPr="000718B1">
            <w:rPr>
              <w:rFonts w:ascii="Segoe UI Symbol" w:eastAsia="MS Gothic" w:hAnsi="Segoe UI Symbol" w:cs="Segoe UI Symbol"/>
              <w:sz w:val="22"/>
              <w:szCs w:val="22"/>
              <w:lang w:val="fr-FR"/>
            </w:rPr>
            <w:t>☐</w:t>
          </w:r>
        </w:sdtContent>
      </w:sdt>
      <w:r w:rsidR="00B6523C" w:rsidRPr="000718B1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r w:rsidR="00B839E5" w:rsidRPr="000718B1">
        <w:rPr>
          <w:rFonts w:asciiTheme="minorHAnsi" w:hAnsiTheme="minorHAnsi" w:cstheme="minorHAnsi"/>
          <w:sz w:val="22"/>
          <w:szCs w:val="22"/>
          <w:lang w:val="fr-FR"/>
        </w:rPr>
        <w:t xml:space="preserve">Annexe 3 - </w:t>
      </w:r>
      <w:r w:rsidR="00B6523C" w:rsidRPr="000718B1">
        <w:rPr>
          <w:rFonts w:asciiTheme="minorHAnsi" w:hAnsiTheme="minorHAnsi" w:cstheme="minorHAnsi"/>
          <w:sz w:val="22"/>
          <w:szCs w:val="22"/>
          <w:lang w:val="fr-FR"/>
        </w:rPr>
        <w:t>Formulaire de candidature</w:t>
      </w:r>
      <w:r w:rsidR="008C7FC5">
        <w:rPr>
          <w:rFonts w:asciiTheme="minorHAnsi" w:hAnsiTheme="minorHAnsi" w:cstheme="minorHAnsi"/>
          <w:sz w:val="22"/>
          <w:szCs w:val="22"/>
          <w:lang w:val="fr-FR"/>
        </w:rPr>
        <w:t>.</w:t>
      </w:r>
    </w:p>
    <w:p w14:paraId="62F6E791" w14:textId="77777777" w:rsidR="008C7FC5" w:rsidRDefault="008C7FC5" w:rsidP="000718B1">
      <w:pPr>
        <w:ind w:left="567" w:right="686"/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p w14:paraId="2067015E" w14:textId="3CEA4AD5" w:rsidR="00BE3F3E" w:rsidRPr="000718B1" w:rsidRDefault="008C7FC5" w:rsidP="000718B1">
      <w:pPr>
        <w:ind w:left="567" w:right="686"/>
        <w:jc w:val="both"/>
        <w:rPr>
          <w:rFonts w:asciiTheme="minorHAnsi" w:hAnsiTheme="minorHAnsi" w:cstheme="minorHAnsi"/>
          <w:sz w:val="22"/>
          <w:szCs w:val="22"/>
          <w:lang w:val="fr-FR"/>
        </w:rPr>
      </w:pPr>
      <w:r>
        <w:rPr>
          <w:rFonts w:asciiTheme="minorHAnsi" w:hAnsiTheme="minorHAnsi" w:cstheme="minorHAnsi"/>
          <w:sz w:val="22"/>
          <w:szCs w:val="22"/>
          <w:lang w:val="fr-FR"/>
        </w:rPr>
        <w:t>Q</w:t>
      </w:r>
      <w:r w:rsidR="00247170" w:rsidRPr="000718B1">
        <w:rPr>
          <w:rFonts w:asciiTheme="minorHAnsi" w:hAnsiTheme="minorHAnsi" w:cstheme="minorHAnsi"/>
          <w:sz w:val="22"/>
          <w:szCs w:val="22"/>
          <w:lang w:val="fr-FR"/>
        </w:rPr>
        <w:t xml:space="preserve">ui doit impérativement être </w:t>
      </w:r>
      <w:r w:rsidR="00BE3F3E" w:rsidRPr="000718B1">
        <w:rPr>
          <w:rFonts w:asciiTheme="minorHAnsi" w:hAnsiTheme="minorHAnsi" w:cstheme="minorHAnsi"/>
          <w:sz w:val="22"/>
          <w:szCs w:val="22"/>
          <w:lang w:val="fr-FR"/>
        </w:rPr>
        <w:t>accompagné</w:t>
      </w:r>
      <w:r w:rsidR="007E25ED">
        <w:rPr>
          <w:rFonts w:asciiTheme="minorHAnsi" w:hAnsiTheme="minorHAnsi" w:cstheme="minorHAnsi"/>
          <w:sz w:val="22"/>
          <w:szCs w:val="22"/>
          <w:lang w:val="fr-FR"/>
        </w:rPr>
        <w:t>e</w:t>
      </w:r>
      <w:r w:rsidR="00BE3F3E" w:rsidRPr="000718B1">
        <w:rPr>
          <w:rFonts w:asciiTheme="minorHAnsi" w:hAnsiTheme="minorHAnsi" w:cstheme="minorHAnsi"/>
          <w:sz w:val="22"/>
          <w:szCs w:val="22"/>
          <w:lang w:val="fr-FR"/>
        </w:rPr>
        <w:t xml:space="preserve"> des documents suivants :</w:t>
      </w:r>
    </w:p>
    <w:p w14:paraId="2AAC3A7C" w14:textId="77777777" w:rsidR="00BE3F3E" w:rsidRPr="000718B1" w:rsidRDefault="00BE3F3E" w:rsidP="008C7FC5">
      <w:pPr>
        <w:pStyle w:val="Paragraphedeliste"/>
        <w:numPr>
          <w:ilvl w:val="0"/>
          <w:numId w:val="6"/>
        </w:numPr>
        <w:ind w:left="1134" w:right="686"/>
        <w:jc w:val="both"/>
        <w:rPr>
          <w:rFonts w:asciiTheme="minorHAnsi" w:hAnsiTheme="minorHAnsi" w:cstheme="minorHAnsi"/>
          <w:sz w:val="22"/>
          <w:szCs w:val="22"/>
        </w:rPr>
      </w:pPr>
      <w:r w:rsidRPr="000718B1">
        <w:rPr>
          <w:rFonts w:asciiTheme="minorHAnsi" w:hAnsiTheme="minorHAnsi" w:cstheme="minorHAnsi"/>
          <w:sz w:val="22"/>
          <w:szCs w:val="22"/>
        </w:rPr>
        <w:t>Relevé d’identité bancaire (RIB) au nom du Demandeur ;</w:t>
      </w:r>
    </w:p>
    <w:p w14:paraId="2C4C6307" w14:textId="77777777" w:rsidR="00BE3F3E" w:rsidRPr="000718B1" w:rsidRDefault="00BE3F3E" w:rsidP="008C7FC5">
      <w:pPr>
        <w:pStyle w:val="Paragraphedeliste"/>
        <w:numPr>
          <w:ilvl w:val="0"/>
          <w:numId w:val="6"/>
        </w:numPr>
        <w:ind w:left="1134" w:right="686"/>
        <w:jc w:val="both"/>
        <w:rPr>
          <w:rFonts w:asciiTheme="minorHAnsi" w:hAnsiTheme="minorHAnsi" w:cstheme="minorHAnsi"/>
          <w:sz w:val="22"/>
          <w:szCs w:val="22"/>
        </w:rPr>
      </w:pPr>
      <w:r w:rsidRPr="000718B1">
        <w:rPr>
          <w:rFonts w:asciiTheme="minorHAnsi" w:hAnsiTheme="minorHAnsi" w:cstheme="minorHAnsi"/>
          <w:sz w:val="22"/>
          <w:szCs w:val="22"/>
        </w:rPr>
        <w:t>Certificat d’enregistrement du Demandeur.</w:t>
      </w:r>
    </w:p>
    <w:p w14:paraId="097FD9AD" w14:textId="77777777" w:rsidR="00BE3F3E" w:rsidRPr="000718B1" w:rsidRDefault="00BE3F3E" w:rsidP="000718B1">
      <w:pPr>
        <w:ind w:left="567" w:right="686"/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p w14:paraId="300C80DC" w14:textId="6AB847B8" w:rsidR="00BC48E4" w:rsidRPr="000718B1" w:rsidRDefault="00BC48E4" w:rsidP="000718B1">
      <w:pPr>
        <w:ind w:left="567" w:right="686"/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p w14:paraId="3AA448D8" w14:textId="5CDD0A78" w:rsidR="00BC48E4" w:rsidRPr="000718B1" w:rsidRDefault="00BC48E4" w:rsidP="000718B1">
      <w:pPr>
        <w:ind w:left="567" w:right="686"/>
        <w:jc w:val="both"/>
        <w:rPr>
          <w:rFonts w:asciiTheme="minorHAnsi" w:hAnsiTheme="minorHAnsi" w:cstheme="minorHAnsi"/>
          <w:sz w:val="22"/>
          <w:szCs w:val="22"/>
          <w:lang w:val="fr-FR"/>
        </w:rPr>
      </w:pPr>
      <w:r w:rsidRPr="000718B1">
        <w:rPr>
          <w:rFonts w:asciiTheme="minorHAnsi" w:hAnsiTheme="minorHAnsi" w:cstheme="minorHAnsi"/>
          <w:sz w:val="22"/>
          <w:szCs w:val="22"/>
          <w:lang w:val="fr-FR"/>
        </w:rPr>
        <w:t>Date :</w:t>
      </w:r>
      <w:r w:rsidR="00A14BA3" w:rsidRPr="000718B1">
        <w:rPr>
          <w:rFonts w:asciiTheme="minorHAnsi" w:hAnsiTheme="minorHAnsi" w:cstheme="minorHAnsi"/>
          <w:sz w:val="22"/>
          <w:szCs w:val="22"/>
          <w:lang w:val="fr-FR"/>
        </w:rPr>
        <w:t xml:space="preserve"> [</w:t>
      </w:r>
      <w:r w:rsidR="000803E6" w:rsidRPr="000718B1">
        <w:rPr>
          <w:rFonts w:asciiTheme="minorHAnsi" w:hAnsiTheme="minorHAnsi" w:cstheme="minorHAnsi"/>
          <w:color w:val="F2F2F2" w:themeColor="background1" w:themeShade="F2"/>
          <w:sz w:val="22"/>
          <w:szCs w:val="22"/>
          <w:highlight w:val="darkBlue"/>
          <w:lang w:val="fr-FR"/>
        </w:rPr>
        <w:t>JJ</w:t>
      </w:r>
      <w:r w:rsidR="00A14BA3" w:rsidRPr="000718B1">
        <w:rPr>
          <w:rFonts w:asciiTheme="minorHAnsi" w:hAnsiTheme="minorHAnsi" w:cstheme="minorHAnsi"/>
          <w:color w:val="F2F2F2" w:themeColor="background1" w:themeShade="F2"/>
          <w:sz w:val="22"/>
          <w:szCs w:val="22"/>
          <w:highlight w:val="darkBlue"/>
          <w:lang w:val="fr-FR"/>
        </w:rPr>
        <w:t>/</w:t>
      </w:r>
      <w:r w:rsidR="000803E6" w:rsidRPr="000718B1">
        <w:rPr>
          <w:rFonts w:asciiTheme="minorHAnsi" w:hAnsiTheme="minorHAnsi" w:cstheme="minorHAnsi"/>
          <w:color w:val="F2F2F2" w:themeColor="background1" w:themeShade="F2"/>
          <w:sz w:val="22"/>
          <w:szCs w:val="22"/>
          <w:highlight w:val="darkBlue"/>
          <w:lang w:val="fr-FR"/>
        </w:rPr>
        <w:t>MM</w:t>
      </w:r>
      <w:r w:rsidR="00A14BA3" w:rsidRPr="000718B1">
        <w:rPr>
          <w:rFonts w:asciiTheme="minorHAnsi" w:hAnsiTheme="minorHAnsi" w:cstheme="minorHAnsi"/>
          <w:color w:val="F2F2F2" w:themeColor="background1" w:themeShade="F2"/>
          <w:sz w:val="22"/>
          <w:szCs w:val="22"/>
          <w:highlight w:val="darkBlue"/>
          <w:lang w:val="fr-FR"/>
        </w:rPr>
        <w:t>/</w:t>
      </w:r>
      <w:r w:rsidR="000803E6" w:rsidRPr="000718B1">
        <w:rPr>
          <w:rFonts w:asciiTheme="minorHAnsi" w:hAnsiTheme="minorHAnsi" w:cstheme="minorHAnsi"/>
          <w:color w:val="F2F2F2" w:themeColor="background1" w:themeShade="F2"/>
          <w:sz w:val="22"/>
          <w:szCs w:val="22"/>
          <w:highlight w:val="darkBlue"/>
          <w:lang w:val="fr-FR"/>
        </w:rPr>
        <w:t>AAAA</w:t>
      </w:r>
      <w:r w:rsidR="00A14BA3" w:rsidRPr="000718B1">
        <w:rPr>
          <w:rFonts w:asciiTheme="minorHAnsi" w:hAnsiTheme="minorHAnsi" w:cstheme="minorHAnsi"/>
          <w:sz w:val="22"/>
          <w:szCs w:val="22"/>
          <w:lang w:val="fr-FR"/>
        </w:rPr>
        <w:t>]</w:t>
      </w:r>
    </w:p>
    <w:p w14:paraId="5F4ADAD2" w14:textId="77777777" w:rsidR="008E64E5" w:rsidRPr="000718B1" w:rsidRDefault="008E64E5" w:rsidP="000718B1">
      <w:pPr>
        <w:ind w:left="567" w:right="686"/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p w14:paraId="396E313D" w14:textId="42EC7225" w:rsidR="00BC48E4" w:rsidRPr="000718B1" w:rsidRDefault="00BC48E4" w:rsidP="000718B1">
      <w:pPr>
        <w:ind w:left="567" w:right="686"/>
        <w:jc w:val="both"/>
        <w:rPr>
          <w:rFonts w:asciiTheme="minorHAnsi" w:hAnsiTheme="minorHAnsi" w:cstheme="minorHAnsi"/>
          <w:sz w:val="22"/>
          <w:szCs w:val="22"/>
          <w:lang w:val="fr-FR"/>
        </w:rPr>
      </w:pPr>
      <w:r w:rsidRPr="000718B1">
        <w:rPr>
          <w:rFonts w:asciiTheme="minorHAnsi" w:hAnsiTheme="minorHAnsi" w:cstheme="minorHAnsi"/>
          <w:sz w:val="22"/>
          <w:szCs w:val="22"/>
          <w:lang w:val="fr-FR"/>
        </w:rPr>
        <w:t>Signature d</w:t>
      </w:r>
      <w:r w:rsidR="000F31A5" w:rsidRPr="000718B1">
        <w:rPr>
          <w:rFonts w:asciiTheme="minorHAnsi" w:hAnsiTheme="minorHAnsi" w:cstheme="minorHAnsi"/>
          <w:sz w:val="22"/>
          <w:szCs w:val="22"/>
          <w:lang w:val="fr-FR"/>
        </w:rPr>
        <w:t>u</w:t>
      </w:r>
      <w:r w:rsidRPr="000718B1">
        <w:rPr>
          <w:rFonts w:asciiTheme="minorHAnsi" w:hAnsiTheme="minorHAnsi" w:cstheme="minorHAnsi"/>
          <w:sz w:val="22"/>
          <w:szCs w:val="22"/>
          <w:lang w:val="fr-FR"/>
        </w:rPr>
        <w:t xml:space="preserve"> représentant légal du </w:t>
      </w:r>
      <w:r w:rsidR="000F31A5" w:rsidRPr="000718B1">
        <w:rPr>
          <w:rFonts w:asciiTheme="minorHAnsi" w:hAnsiTheme="minorHAnsi" w:cstheme="minorHAnsi"/>
          <w:sz w:val="22"/>
          <w:szCs w:val="22"/>
          <w:lang w:val="fr-FR"/>
        </w:rPr>
        <w:t>D</w:t>
      </w:r>
      <w:r w:rsidRPr="000718B1">
        <w:rPr>
          <w:rFonts w:asciiTheme="minorHAnsi" w:hAnsiTheme="minorHAnsi" w:cstheme="minorHAnsi"/>
          <w:sz w:val="22"/>
          <w:szCs w:val="22"/>
          <w:lang w:val="fr-FR"/>
        </w:rPr>
        <w:t>emandeur</w:t>
      </w:r>
      <w:r w:rsidR="00AE2FB7" w:rsidRPr="000718B1">
        <w:rPr>
          <w:rFonts w:asciiTheme="minorHAnsi" w:hAnsiTheme="minorHAnsi" w:cstheme="minorHAnsi"/>
          <w:sz w:val="22"/>
          <w:szCs w:val="22"/>
          <w:lang w:val="fr-FR"/>
        </w:rPr>
        <w:t xml:space="preserve"> ou de toute personne habilitée à </w:t>
      </w:r>
      <w:r w:rsidR="000803E6" w:rsidRPr="000718B1">
        <w:rPr>
          <w:rFonts w:asciiTheme="minorHAnsi" w:hAnsiTheme="minorHAnsi" w:cstheme="minorHAnsi"/>
          <w:sz w:val="22"/>
          <w:szCs w:val="22"/>
          <w:lang w:val="fr-FR"/>
        </w:rPr>
        <w:t>engager l’entité légale</w:t>
      </w:r>
      <w:r w:rsidR="0037423F">
        <w:rPr>
          <w:rFonts w:asciiTheme="minorHAnsi" w:hAnsiTheme="minorHAnsi" w:cstheme="minorHAnsi"/>
          <w:sz w:val="22"/>
          <w:szCs w:val="22"/>
          <w:lang w:val="fr-FR"/>
        </w:rPr>
        <w:t> </w:t>
      </w:r>
      <w:r w:rsidRPr="000718B1">
        <w:rPr>
          <w:rFonts w:asciiTheme="minorHAnsi" w:hAnsiTheme="minorHAnsi" w:cstheme="minorHAnsi"/>
          <w:sz w:val="22"/>
          <w:szCs w:val="22"/>
          <w:lang w:val="fr-FR"/>
        </w:rPr>
        <w:t>:</w:t>
      </w:r>
    </w:p>
    <w:p w14:paraId="591EB1F4" w14:textId="099DB59C" w:rsidR="00C277BB" w:rsidRPr="000718B1" w:rsidRDefault="00C277BB" w:rsidP="000718B1">
      <w:pPr>
        <w:ind w:left="567" w:right="686"/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p w14:paraId="306E1735" w14:textId="406320DD" w:rsidR="003C61FB" w:rsidRPr="000718B1" w:rsidRDefault="00DC6D84" w:rsidP="000718B1">
      <w:pPr>
        <w:pStyle w:val="Commentaire"/>
        <w:ind w:left="567" w:right="686"/>
        <w:rPr>
          <w:rFonts w:asciiTheme="minorHAnsi" w:hAnsiTheme="minorHAnsi" w:cstheme="minorHAnsi"/>
          <w:color w:val="F2F2F2" w:themeColor="background1" w:themeShade="F2"/>
          <w:sz w:val="22"/>
          <w:szCs w:val="22"/>
          <w:highlight w:val="darkBlue"/>
          <w:lang w:val="fr-FR"/>
        </w:rPr>
      </w:pPr>
      <w:r w:rsidRPr="000718B1">
        <w:rPr>
          <w:rFonts w:asciiTheme="minorHAnsi" w:hAnsiTheme="minorHAnsi" w:cstheme="minorHAnsi"/>
          <w:color w:val="F2F2F2" w:themeColor="background1" w:themeShade="F2"/>
          <w:sz w:val="22"/>
          <w:szCs w:val="22"/>
          <w:highlight w:val="darkBlue"/>
          <w:lang w:val="fr-FR"/>
        </w:rPr>
        <w:t>[Nom, prénom, fonction]</w:t>
      </w:r>
    </w:p>
    <w:p w14:paraId="35F098CD" w14:textId="6A22B421" w:rsidR="00DC6D84" w:rsidRPr="000718B1" w:rsidRDefault="00DC6D84" w:rsidP="000718B1">
      <w:pPr>
        <w:pStyle w:val="Commentaire"/>
        <w:ind w:left="567" w:right="686"/>
        <w:rPr>
          <w:rFonts w:asciiTheme="minorHAnsi" w:hAnsiTheme="minorHAnsi" w:cstheme="minorHAnsi"/>
          <w:color w:val="F2F2F2" w:themeColor="background1" w:themeShade="F2"/>
          <w:sz w:val="22"/>
          <w:szCs w:val="22"/>
          <w:highlight w:val="darkBlue"/>
          <w:lang w:val="fr-FR"/>
        </w:rPr>
      </w:pPr>
    </w:p>
    <w:p w14:paraId="50655704" w14:textId="430C29DE" w:rsidR="00DC6D84" w:rsidRPr="000718B1" w:rsidRDefault="00DC6D84" w:rsidP="000718B1">
      <w:pPr>
        <w:pStyle w:val="Commentaire"/>
        <w:ind w:left="567" w:right="686"/>
        <w:rPr>
          <w:rFonts w:asciiTheme="minorHAnsi" w:hAnsiTheme="minorHAnsi" w:cstheme="minorHAnsi"/>
          <w:color w:val="F2F2F2" w:themeColor="background1" w:themeShade="F2"/>
          <w:sz w:val="22"/>
          <w:szCs w:val="22"/>
          <w:highlight w:val="darkBlue"/>
          <w:lang w:val="fr-FR"/>
        </w:rPr>
      </w:pPr>
      <w:r w:rsidRPr="000718B1">
        <w:rPr>
          <w:rFonts w:asciiTheme="minorHAnsi" w:hAnsiTheme="minorHAnsi" w:cstheme="minorHAnsi"/>
          <w:color w:val="F2F2F2" w:themeColor="background1" w:themeShade="F2"/>
          <w:sz w:val="22"/>
          <w:szCs w:val="22"/>
          <w:highlight w:val="darkBlue"/>
          <w:lang w:val="fr-FR"/>
        </w:rPr>
        <w:t>[Signature]</w:t>
      </w:r>
    </w:p>
    <w:p w14:paraId="24A668E0" w14:textId="0A7D0BA6" w:rsidR="00212954" w:rsidRPr="000718B1" w:rsidRDefault="00212954" w:rsidP="007E25ED">
      <w:pPr>
        <w:rPr>
          <w:rFonts w:asciiTheme="minorHAnsi" w:hAnsiTheme="minorHAnsi" w:cstheme="minorHAnsi"/>
          <w:sz w:val="22"/>
          <w:szCs w:val="22"/>
          <w:highlight w:val="cyan"/>
          <w:lang w:val="fr-FR"/>
        </w:rPr>
      </w:pPr>
    </w:p>
    <w:sectPr w:rsidR="00212954" w:rsidRPr="000718B1" w:rsidSect="006D1FC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/>
      <w:pgMar w:top="1080" w:right="720" w:bottom="1080" w:left="720" w:header="56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E67F2" w14:textId="77777777" w:rsidR="00AC3AC6" w:rsidRDefault="00AC3AC6" w:rsidP="00561563">
      <w:r>
        <w:separator/>
      </w:r>
    </w:p>
  </w:endnote>
  <w:endnote w:type="continuationSeparator" w:id="0">
    <w:p w14:paraId="43AE1674" w14:textId="77777777" w:rsidR="00AC3AC6" w:rsidRDefault="00AC3AC6" w:rsidP="00561563">
      <w:r>
        <w:continuationSeparator/>
      </w:r>
    </w:p>
  </w:endnote>
  <w:endnote w:type="continuationNotice" w:id="1">
    <w:p w14:paraId="071675C3" w14:textId="77777777" w:rsidR="00AC3AC6" w:rsidRDefault="00AC3A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4FA0A" w14:textId="77777777" w:rsidR="004A6BE3" w:rsidRDefault="004A6BE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Bidi"/>
        <w:sz w:val="22"/>
        <w:szCs w:val="22"/>
      </w:rPr>
      <w:id w:val="-90051996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rPr>
            <w:rFonts w:asciiTheme="minorHAnsi" w:hAnsiTheme="minorHAnsi" w:cstheme="minorBidi"/>
            <w:sz w:val="22"/>
            <w:szCs w:val="22"/>
          </w:rPr>
          <w:id w:val="1728636285"/>
          <w:docPartObj>
            <w:docPartGallery w:val="Page Numbers (Top of Page)"/>
            <w:docPartUnique/>
          </w:docPartObj>
        </w:sdtPr>
        <w:sdtEndPr>
          <w:rPr>
            <w:sz w:val="16"/>
            <w:szCs w:val="16"/>
          </w:rPr>
        </w:sdtEndPr>
        <w:sdtContent>
          <w:p w14:paraId="298503AB" w14:textId="7C115AF6" w:rsidR="00194CEA" w:rsidRPr="0027532F" w:rsidRDefault="45F36D97" w:rsidP="45F36D97">
            <w:pPr>
              <w:pStyle w:val="Pieddepage"/>
              <w:rPr>
                <w:rFonts w:asciiTheme="minorHAnsi" w:hAnsiTheme="minorHAnsi" w:cstheme="minorBidi"/>
              </w:rPr>
            </w:pPr>
            <w:r w:rsidRPr="45F36D97">
              <w:rPr>
                <w:rFonts w:asciiTheme="minorHAnsi" w:hAnsiTheme="minorHAnsi" w:cstheme="minorBidi"/>
                <w:i/>
                <w:iCs/>
              </w:rPr>
              <w:t>Version 2026.1</w:t>
            </w:r>
            <w:r w:rsidRPr="45F36D97">
              <w:rPr>
                <w:rFonts w:asciiTheme="minorHAnsi" w:hAnsiTheme="minorHAnsi" w:cstheme="minorBidi"/>
                <w:i/>
                <w:iCs/>
                <w:sz w:val="22"/>
                <w:szCs w:val="22"/>
              </w:rPr>
              <w:t xml:space="preserve"> </w:t>
            </w:r>
            <w:r w:rsidR="0027532F">
              <w:tab/>
            </w:r>
            <w:r w:rsidRPr="45F36D97">
              <w:rPr>
                <w:rFonts w:asciiTheme="minorHAnsi" w:hAnsiTheme="minorHAnsi" w:cstheme="minorBidi"/>
                <w:lang w:val="fr-FR"/>
              </w:rPr>
              <w:t xml:space="preserve">Page </w:t>
            </w:r>
            <w:r w:rsidR="0027532F" w:rsidRPr="45F36D97">
              <w:rPr>
                <w:rFonts w:asciiTheme="minorHAnsi" w:hAnsiTheme="minorHAnsi" w:cstheme="minorBidi"/>
                <w:b/>
                <w:bCs/>
                <w:lang w:val="fr-FR"/>
              </w:rPr>
              <w:fldChar w:fldCharType="begin"/>
            </w:r>
            <w:r w:rsidR="0027532F" w:rsidRPr="45F36D97">
              <w:rPr>
                <w:rFonts w:asciiTheme="minorHAnsi" w:hAnsiTheme="minorHAnsi" w:cstheme="minorBidi"/>
                <w:b/>
                <w:bCs/>
              </w:rPr>
              <w:instrText>PAGE</w:instrText>
            </w:r>
            <w:r w:rsidR="0027532F" w:rsidRPr="45F36D97">
              <w:rPr>
                <w:rFonts w:asciiTheme="minorHAnsi" w:hAnsiTheme="minorHAnsi" w:cstheme="minorBidi"/>
                <w:b/>
                <w:bCs/>
              </w:rPr>
              <w:fldChar w:fldCharType="separate"/>
            </w:r>
            <w:r w:rsidRPr="45F36D97">
              <w:rPr>
                <w:rFonts w:asciiTheme="minorHAnsi" w:hAnsiTheme="minorHAnsi" w:cstheme="minorBidi"/>
                <w:b/>
                <w:bCs/>
                <w:lang w:val="fr-FR"/>
              </w:rPr>
              <w:t>2</w:t>
            </w:r>
            <w:r w:rsidR="0027532F" w:rsidRPr="45F36D97">
              <w:rPr>
                <w:rFonts w:asciiTheme="minorHAnsi" w:hAnsiTheme="minorHAnsi" w:cstheme="minorBidi"/>
                <w:b/>
                <w:bCs/>
                <w:lang w:val="fr-FR"/>
              </w:rPr>
              <w:fldChar w:fldCharType="end"/>
            </w:r>
            <w:r w:rsidRPr="45F36D97">
              <w:rPr>
                <w:rFonts w:asciiTheme="minorHAnsi" w:hAnsiTheme="minorHAnsi" w:cstheme="minorBidi"/>
                <w:lang w:val="fr-FR"/>
              </w:rPr>
              <w:t xml:space="preserve"> sur </w:t>
            </w:r>
            <w:r w:rsidR="0027532F" w:rsidRPr="45F36D97">
              <w:rPr>
                <w:rFonts w:asciiTheme="minorHAnsi" w:hAnsiTheme="minorHAnsi" w:cstheme="minorBidi"/>
                <w:b/>
                <w:bCs/>
                <w:lang w:val="fr-FR"/>
              </w:rPr>
              <w:fldChar w:fldCharType="begin"/>
            </w:r>
            <w:r w:rsidR="0027532F" w:rsidRPr="45F36D97">
              <w:rPr>
                <w:rFonts w:asciiTheme="minorHAnsi" w:hAnsiTheme="minorHAnsi" w:cstheme="minorBidi"/>
                <w:b/>
                <w:bCs/>
              </w:rPr>
              <w:instrText>NUMPAGES</w:instrText>
            </w:r>
            <w:r w:rsidR="0027532F" w:rsidRPr="45F36D97">
              <w:rPr>
                <w:rFonts w:asciiTheme="minorHAnsi" w:hAnsiTheme="minorHAnsi" w:cstheme="minorBidi"/>
                <w:b/>
                <w:bCs/>
              </w:rPr>
              <w:fldChar w:fldCharType="separate"/>
            </w:r>
            <w:r w:rsidRPr="45F36D97">
              <w:rPr>
                <w:rFonts w:asciiTheme="minorHAnsi" w:hAnsiTheme="minorHAnsi" w:cstheme="minorBidi"/>
                <w:b/>
                <w:bCs/>
                <w:lang w:val="fr-FR"/>
              </w:rPr>
              <w:t>2</w:t>
            </w:r>
            <w:r w:rsidR="0027532F" w:rsidRPr="45F36D97">
              <w:rPr>
                <w:rFonts w:asciiTheme="minorHAnsi" w:hAnsiTheme="minorHAnsi" w:cstheme="minorBidi"/>
                <w:b/>
                <w:bCs/>
                <w:lang w:val="fr-FR"/>
              </w:rPr>
              <w:fldChar w:fldCharType="end"/>
            </w:r>
          </w:p>
        </w:sdtContent>
      </w:sdt>
    </w:sdtContent>
  </w:sdt>
  <w:p w14:paraId="6546562F" w14:textId="593A380C" w:rsidR="00561563" w:rsidRPr="00024C1B" w:rsidRDefault="00561563" w:rsidP="00024C1B">
    <w:pPr>
      <w:pStyle w:val="Pieddepage"/>
      <w:jc w:val="center"/>
      <w:rPr>
        <w:rFonts w:ascii="Arial" w:hAnsi="Arial" w:cs="Arial"/>
        <w:i/>
        <w:lang w:val="fr-F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0CB36" w14:textId="77777777" w:rsidR="004A6BE3" w:rsidRDefault="004A6BE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E0AFBA" w14:textId="77777777" w:rsidR="00AC3AC6" w:rsidRDefault="00AC3AC6" w:rsidP="00561563">
      <w:r>
        <w:separator/>
      </w:r>
    </w:p>
  </w:footnote>
  <w:footnote w:type="continuationSeparator" w:id="0">
    <w:p w14:paraId="598D7142" w14:textId="77777777" w:rsidR="00AC3AC6" w:rsidRDefault="00AC3AC6" w:rsidP="00561563">
      <w:r>
        <w:continuationSeparator/>
      </w:r>
    </w:p>
  </w:footnote>
  <w:footnote w:type="continuationNotice" w:id="1">
    <w:p w14:paraId="624D13AD" w14:textId="77777777" w:rsidR="00AC3AC6" w:rsidRDefault="00AC3AC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9AB4B" w14:textId="77777777" w:rsidR="004A6BE3" w:rsidRDefault="004A6BE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E26A8" w14:textId="49EC42DB" w:rsidR="00282EA9" w:rsidRPr="00E47D49" w:rsidRDefault="00282EA9" w:rsidP="00282EA9">
    <w:pPr>
      <w:ind w:right="330"/>
      <w:jc w:val="right"/>
      <w:rPr>
        <w:rFonts w:asciiTheme="minorHAnsi" w:hAnsiTheme="minorHAnsi" w:cstheme="minorHAnsi"/>
        <w:i/>
        <w:iCs/>
        <w:sz w:val="22"/>
        <w:szCs w:val="22"/>
      </w:rPr>
    </w:pPr>
  </w:p>
  <w:tbl>
    <w:tblPr>
      <w:tblW w:w="10536" w:type="dxa"/>
      <w:tblLayout w:type="fixed"/>
      <w:tblLook w:val="04A0" w:firstRow="1" w:lastRow="0" w:firstColumn="1" w:lastColumn="0" w:noHBand="0" w:noVBand="1"/>
    </w:tblPr>
    <w:tblGrid>
      <w:gridCol w:w="4332"/>
      <w:gridCol w:w="6204"/>
    </w:tblGrid>
    <w:tr w:rsidR="00807318" w:rsidRPr="00F60D5F" w14:paraId="50F75962" w14:textId="77777777" w:rsidTr="006D1FC6">
      <w:trPr>
        <w:trHeight w:val="992"/>
      </w:trPr>
      <w:tc>
        <w:tcPr>
          <w:tcW w:w="4332" w:type="dxa"/>
        </w:tcPr>
        <w:p w14:paraId="48BBA590" w14:textId="14A8D7DB" w:rsidR="00807318" w:rsidRPr="00875D4E" w:rsidRDefault="004B7EBD" w:rsidP="00807318">
          <w:pPr>
            <w:spacing w:after="240"/>
            <w:rPr>
              <w:rFonts w:ascii="Arial" w:hAnsi="Arial"/>
              <w:sz w:val="6"/>
            </w:rPr>
          </w:pPr>
          <w:r>
            <w:rPr>
              <w:rFonts w:ascii="Arial" w:hAnsi="Arial"/>
              <w:noProof/>
              <w:sz w:val="6"/>
            </w:rPr>
            <w:drawing>
              <wp:inline distT="0" distB="0" distL="0" distR="0" wp14:anchorId="2C6DB697" wp14:editId="0D077ECB">
                <wp:extent cx="1983600" cy="795600"/>
                <wp:effectExtent l="0" t="0" r="0" b="0"/>
                <wp:docPr id="13" name="Image 13" descr="Une image contenant Police, capture d’écran, Graphique, texte&#10;&#10;Description générée automatiquemen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type-CFI-FR-Couleur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83600" cy="79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04" w:type="dxa"/>
        </w:tcPr>
        <w:p w14:paraId="61CB57E2" w14:textId="08C7A3B0" w:rsidR="009315A3" w:rsidRPr="00F60D5F" w:rsidRDefault="009315A3" w:rsidP="00E47D49">
          <w:pPr>
            <w:ind w:right="5060" w:firstLine="720"/>
            <w:jc w:val="right"/>
            <w:rPr>
              <w:rFonts w:asciiTheme="minorHAnsi" w:hAnsiTheme="minorHAnsi" w:cstheme="minorHAnsi"/>
              <w:i/>
              <w:iCs/>
              <w:sz w:val="22"/>
              <w:szCs w:val="22"/>
            </w:rPr>
          </w:pPr>
        </w:p>
      </w:tc>
    </w:tr>
  </w:tbl>
  <w:p w14:paraId="3C2CEE1A" w14:textId="77777777" w:rsidR="00807318" w:rsidRPr="00807318" w:rsidRDefault="00807318" w:rsidP="00807318">
    <w:pPr>
      <w:pStyle w:val="En-tte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80AED" w14:textId="77777777" w:rsidR="004A6BE3" w:rsidRDefault="004A6BE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56E87"/>
    <w:multiLevelType w:val="hybridMultilevel"/>
    <w:tmpl w:val="C3E0F98A"/>
    <w:lvl w:ilvl="0" w:tplc="24B24D82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40C12"/>
    <w:multiLevelType w:val="hybridMultilevel"/>
    <w:tmpl w:val="B3985C68"/>
    <w:lvl w:ilvl="0" w:tplc="3896207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385D69"/>
    <w:multiLevelType w:val="multilevel"/>
    <w:tmpl w:val="9702A41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73D7FF7"/>
    <w:multiLevelType w:val="hybridMultilevel"/>
    <w:tmpl w:val="25FA3AE2"/>
    <w:lvl w:ilvl="0" w:tplc="3BAC9130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505" w:hanging="360"/>
      </w:pPr>
    </w:lvl>
    <w:lvl w:ilvl="2" w:tplc="040C001B" w:tentative="1">
      <w:start w:val="1"/>
      <w:numFmt w:val="lowerRoman"/>
      <w:lvlText w:val="%3."/>
      <w:lvlJc w:val="right"/>
      <w:pPr>
        <w:ind w:left="2225" w:hanging="180"/>
      </w:pPr>
    </w:lvl>
    <w:lvl w:ilvl="3" w:tplc="040C000F" w:tentative="1">
      <w:start w:val="1"/>
      <w:numFmt w:val="decimal"/>
      <w:lvlText w:val="%4."/>
      <w:lvlJc w:val="left"/>
      <w:pPr>
        <w:ind w:left="2945" w:hanging="360"/>
      </w:pPr>
    </w:lvl>
    <w:lvl w:ilvl="4" w:tplc="040C0019" w:tentative="1">
      <w:start w:val="1"/>
      <w:numFmt w:val="lowerLetter"/>
      <w:lvlText w:val="%5."/>
      <w:lvlJc w:val="left"/>
      <w:pPr>
        <w:ind w:left="3665" w:hanging="360"/>
      </w:pPr>
    </w:lvl>
    <w:lvl w:ilvl="5" w:tplc="040C001B" w:tentative="1">
      <w:start w:val="1"/>
      <w:numFmt w:val="lowerRoman"/>
      <w:lvlText w:val="%6."/>
      <w:lvlJc w:val="right"/>
      <w:pPr>
        <w:ind w:left="4385" w:hanging="180"/>
      </w:pPr>
    </w:lvl>
    <w:lvl w:ilvl="6" w:tplc="040C000F" w:tentative="1">
      <w:start w:val="1"/>
      <w:numFmt w:val="decimal"/>
      <w:lvlText w:val="%7."/>
      <w:lvlJc w:val="left"/>
      <w:pPr>
        <w:ind w:left="5105" w:hanging="360"/>
      </w:pPr>
    </w:lvl>
    <w:lvl w:ilvl="7" w:tplc="040C0019" w:tentative="1">
      <w:start w:val="1"/>
      <w:numFmt w:val="lowerLetter"/>
      <w:lvlText w:val="%8."/>
      <w:lvlJc w:val="left"/>
      <w:pPr>
        <w:ind w:left="5825" w:hanging="360"/>
      </w:pPr>
    </w:lvl>
    <w:lvl w:ilvl="8" w:tplc="040C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2ABF2379"/>
    <w:multiLevelType w:val="hybridMultilevel"/>
    <w:tmpl w:val="FFFFFFFF"/>
    <w:lvl w:ilvl="0" w:tplc="23B65B6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E6267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A825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E228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671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3CBB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C29B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5A55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916BC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4032FD"/>
    <w:multiLevelType w:val="hybridMultilevel"/>
    <w:tmpl w:val="863AE912"/>
    <w:lvl w:ilvl="0" w:tplc="D4E4DF70">
      <w:start w:val="1"/>
      <w:numFmt w:val="bullet"/>
      <w:pStyle w:val="RequirementsList"/>
      <w:lvlText w:val=""/>
      <w:lvlJc w:val="left"/>
      <w:pPr>
        <w:tabs>
          <w:tab w:val="num" w:pos="29"/>
        </w:tabs>
        <w:ind w:left="288" w:hanging="288"/>
      </w:pPr>
      <w:rPr>
        <w:rFonts w:ascii="Symbol" w:hAnsi="Symbol" w:hint="default"/>
        <w:b/>
        <w:i w:val="0"/>
        <w:color w:val="808080"/>
        <w:sz w:val="20"/>
        <w:szCs w:val="20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C076DA"/>
    <w:multiLevelType w:val="hybridMultilevel"/>
    <w:tmpl w:val="A536B28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77567F"/>
    <w:multiLevelType w:val="hybridMultilevel"/>
    <w:tmpl w:val="D44E41DA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A00C35"/>
    <w:multiLevelType w:val="hybridMultilevel"/>
    <w:tmpl w:val="724C3FFC"/>
    <w:lvl w:ilvl="0" w:tplc="AA6EEA0C">
      <w:start w:val="6"/>
      <w:numFmt w:val="bullet"/>
      <w:lvlText w:val="-"/>
      <w:lvlJc w:val="left"/>
      <w:pPr>
        <w:ind w:left="1362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0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2" w:hanging="360"/>
      </w:pPr>
      <w:rPr>
        <w:rFonts w:ascii="Wingdings" w:hAnsi="Wingdings" w:hint="default"/>
      </w:rPr>
    </w:lvl>
  </w:abstractNum>
  <w:num w:numId="1" w16cid:durableId="1039630191">
    <w:abstractNumId w:val="5"/>
  </w:num>
  <w:num w:numId="2" w16cid:durableId="32990916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38476146">
    <w:abstractNumId w:val="6"/>
  </w:num>
  <w:num w:numId="4" w16cid:durableId="358432723">
    <w:abstractNumId w:val="3"/>
  </w:num>
  <w:num w:numId="5" w16cid:durableId="108819063">
    <w:abstractNumId w:val="0"/>
  </w:num>
  <w:num w:numId="6" w16cid:durableId="1282803727">
    <w:abstractNumId w:val="1"/>
  </w:num>
  <w:num w:numId="7" w16cid:durableId="1793278608">
    <w:abstractNumId w:val="4"/>
  </w:num>
  <w:num w:numId="8" w16cid:durableId="1963681986">
    <w:abstractNumId w:val="2"/>
  </w:num>
  <w:num w:numId="9" w16cid:durableId="1791318024">
    <w:abstractNumId w:val="8"/>
  </w:num>
  <w:num w:numId="10" w16cid:durableId="20442877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563"/>
    <w:rsid w:val="00001056"/>
    <w:rsid w:val="00007308"/>
    <w:rsid w:val="00007D22"/>
    <w:rsid w:val="00011F02"/>
    <w:rsid w:val="00013054"/>
    <w:rsid w:val="000156B4"/>
    <w:rsid w:val="00024C1B"/>
    <w:rsid w:val="0002780C"/>
    <w:rsid w:val="00027C0D"/>
    <w:rsid w:val="00040870"/>
    <w:rsid w:val="00040934"/>
    <w:rsid w:val="00043272"/>
    <w:rsid w:val="00046127"/>
    <w:rsid w:val="00047367"/>
    <w:rsid w:val="000549B4"/>
    <w:rsid w:val="00060134"/>
    <w:rsid w:val="00063DB7"/>
    <w:rsid w:val="000718B1"/>
    <w:rsid w:val="000803E6"/>
    <w:rsid w:val="00086B3F"/>
    <w:rsid w:val="00095DDC"/>
    <w:rsid w:val="0009710F"/>
    <w:rsid w:val="000A32CA"/>
    <w:rsid w:val="000C4BE5"/>
    <w:rsid w:val="000C51F0"/>
    <w:rsid w:val="000C5B28"/>
    <w:rsid w:val="000D1127"/>
    <w:rsid w:val="000D3524"/>
    <w:rsid w:val="000D3F0B"/>
    <w:rsid w:val="000D4B6A"/>
    <w:rsid w:val="000E0EB2"/>
    <w:rsid w:val="000E1711"/>
    <w:rsid w:val="000E355A"/>
    <w:rsid w:val="000E72D4"/>
    <w:rsid w:val="000F31A5"/>
    <w:rsid w:val="000F3F7A"/>
    <w:rsid w:val="000F446D"/>
    <w:rsid w:val="000F4B0B"/>
    <w:rsid w:val="000F4B92"/>
    <w:rsid w:val="000F7019"/>
    <w:rsid w:val="001050B1"/>
    <w:rsid w:val="001120B5"/>
    <w:rsid w:val="001121E6"/>
    <w:rsid w:val="0011570A"/>
    <w:rsid w:val="00116C46"/>
    <w:rsid w:val="00120997"/>
    <w:rsid w:val="001243FD"/>
    <w:rsid w:val="00124BDC"/>
    <w:rsid w:val="00127D33"/>
    <w:rsid w:val="00137460"/>
    <w:rsid w:val="00137E70"/>
    <w:rsid w:val="00152264"/>
    <w:rsid w:val="0015392A"/>
    <w:rsid w:val="001546A1"/>
    <w:rsid w:val="00156353"/>
    <w:rsid w:val="001573E7"/>
    <w:rsid w:val="00162162"/>
    <w:rsid w:val="0016432E"/>
    <w:rsid w:val="00164497"/>
    <w:rsid w:val="00170CE0"/>
    <w:rsid w:val="00171D35"/>
    <w:rsid w:val="001730B1"/>
    <w:rsid w:val="0017621F"/>
    <w:rsid w:val="00177573"/>
    <w:rsid w:val="00180F3B"/>
    <w:rsid w:val="00182C7B"/>
    <w:rsid w:val="001854CA"/>
    <w:rsid w:val="0019075F"/>
    <w:rsid w:val="00191767"/>
    <w:rsid w:val="00194CEA"/>
    <w:rsid w:val="00197EE4"/>
    <w:rsid w:val="001A20BB"/>
    <w:rsid w:val="001A2C95"/>
    <w:rsid w:val="001A31FE"/>
    <w:rsid w:val="001A3EA4"/>
    <w:rsid w:val="001A7E58"/>
    <w:rsid w:val="001B15A8"/>
    <w:rsid w:val="001D48CB"/>
    <w:rsid w:val="001D51AD"/>
    <w:rsid w:val="001E32FA"/>
    <w:rsid w:val="001E5C5F"/>
    <w:rsid w:val="001E5CBE"/>
    <w:rsid w:val="001F12F4"/>
    <w:rsid w:val="001F1490"/>
    <w:rsid w:val="001F226D"/>
    <w:rsid w:val="001F651E"/>
    <w:rsid w:val="00206053"/>
    <w:rsid w:val="0020776D"/>
    <w:rsid w:val="00212954"/>
    <w:rsid w:val="002163E1"/>
    <w:rsid w:val="00224E4C"/>
    <w:rsid w:val="00225B3A"/>
    <w:rsid w:val="002267EB"/>
    <w:rsid w:val="00226ED8"/>
    <w:rsid w:val="00227E59"/>
    <w:rsid w:val="002320A1"/>
    <w:rsid w:val="00235073"/>
    <w:rsid w:val="00236CD3"/>
    <w:rsid w:val="00240A6E"/>
    <w:rsid w:val="00242982"/>
    <w:rsid w:val="00246349"/>
    <w:rsid w:val="00247170"/>
    <w:rsid w:val="00256B17"/>
    <w:rsid w:val="00263E41"/>
    <w:rsid w:val="002717DC"/>
    <w:rsid w:val="0027532F"/>
    <w:rsid w:val="002764BA"/>
    <w:rsid w:val="00282EA9"/>
    <w:rsid w:val="002878B9"/>
    <w:rsid w:val="00287FF7"/>
    <w:rsid w:val="0029227D"/>
    <w:rsid w:val="00292527"/>
    <w:rsid w:val="002A031B"/>
    <w:rsid w:val="002A19CF"/>
    <w:rsid w:val="002A3913"/>
    <w:rsid w:val="002A5BA4"/>
    <w:rsid w:val="002A5DA1"/>
    <w:rsid w:val="002B1EEE"/>
    <w:rsid w:val="002B3EBE"/>
    <w:rsid w:val="002B4576"/>
    <w:rsid w:val="002B51C4"/>
    <w:rsid w:val="002B54D0"/>
    <w:rsid w:val="002B7FB0"/>
    <w:rsid w:val="002C1B23"/>
    <w:rsid w:val="002C27F2"/>
    <w:rsid w:val="002C6668"/>
    <w:rsid w:val="002D31E9"/>
    <w:rsid w:val="002D39E0"/>
    <w:rsid w:val="002D515C"/>
    <w:rsid w:val="002D77E2"/>
    <w:rsid w:val="002E0FFF"/>
    <w:rsid w:val="002E1777"/>
    <w:rsid w:val="002E6769"/>
    <w:rsid w:val="002F1116"/>
    <w:rsid w:val="002F14CF"/>
    <w:rsid w:val="002F21B3"/>
    <w:rsid w:val="002F3B70"/>
    <w:rsid w:val="002F636E"/>
    <w:rsid w:val="00303608"/>
    <w:rsid w:val="00304216"/>
    <w:rsid w:val="00315083"/>
    <w:rsid w:val="00315213"/>
    <w:rsid w:val="003165BF"/>
    <w:rsid w:val="0031763E"/>
    <w:rsid w:val="00320456"/>
    <w:rsid w:val="00320539"/>
    <w:rsid w:val="00321A6D"/>
    <w:rsid w:val="003234FE"/>
    <w:rsid w:val="003252F4"/>
    <w:rsid w:val="003265C0"/>
    <w:rsid w:val="00330519"/>
    <w:rsid w:val="00330ECA"/>
    <w:rsid w:val="00331D0F"/>
    <w:rsid w:val="00337F29"/>
    <w:rsid w:val="003410CC"/>
    <w:rsid w:val="00342EBA"/>
    <w:rsid w:val="00353A18"/>
    <w:rsid w:val="00354F18"/>
    <w:rsid w:val="003610FA"/>
    <w:rsid w:val="00362C58"/>
    <w:rsid w:val="00365D12"/>
    <w:rsid w:val="0037135B"/>
    <w:rsid w:val="0037423F"/>
    <w:rsid w:val="00381AB2"/>
    <w:rsid w:val="00383E3F"/>
    <w:rsid w:val="00386C3B"/>
    <w:rsid w:val="003937AC"/>
    <w:rsid w:val="00393F73"/>
    <w:rsid w:val="00394ED7"/>
    <w:rsid w:val="003957A9"/>
    <w:rsid w:val="003A42CC"/>
    <w:rsid w:val="003A6C88"/>
    <w:rsid w:val="003B42B2"/>
    <w:rsid w:val="003B5CE7"/>
    <w:rsid w:val="003B5ECA"/>
    <w:rsid w:val="003C1674"/>
    <w:rsid w:val="003C30A6"/>
    <w:rsid w:val="003C434B"/>
    <w:rsid w:val="003C5B2D"/>
    <w:rsid w:val="003C61FB"/>
    <w:rsid w:val="003C7920"/>
    <w:rsid w:val="003D2F6F"/>
    <w:rsid w:val="003D3B95"/>
    <w:rsid w:val="003D3FBE"/>
    <w:rsid w:val="003D4C2F"/>
    <w:rsid w:val="003E6ADF"/>
    <w:rsid w:val="003E7A26"/>
    <w:rsid w:val="003F0B67"/>
    <w:rsid w:val="003F1A31"/>
    <w:rsid w:val="003F75DF"/>
    <w:rsid w:val="00406678"/>
    <w:rsid w:val="004119BA"/>
    <w:rsid w:val="004213CD"/>
    <w:rsid w:val="00432131"/>
    <w:rsid w:val="0043555E"/>
    <w:rsid w:val="004411B6"/>
    <w:rsid w:val="00446F04"/>
    <w:rsid w:val="00453CA2"/>
    <w:rsid w:val="00454ED3"/>
    <w:rsid w:val="0045742B"/>
    <w:rsid w:val="004745DF"/>
    <w:rsid w:val="004749D2"/>
    <w:rsid w:val="0047554A"/>
    <w:rsid w:val="004756C5"/>
    <w:rsid w:val="004779BD"/>
    <w:rsid w:val="00493E5A"/>
    <w:rsid w:val="004964F6"/>
    <w:rsid w:val="00497959"/>
    <w:rsid w:val="004A29F0"/>
    <w:rsid w:val="004A2A25"/>
    <w:rsid w:val="004A3BAF"/>
    <w:rsid w:val="004A6442"/>
    <w:rsid w:val="004A6BE3"/>
    <w:rsid w:val="004B390F"/>
    <w:rsid w:val="004B55F7"/>
    <w:rsid w:val="004B7A5F"/>
    <w:rsid w:val="004B7EBD"/>
    <w:rsid w:val="004D241A"/>
    <w:rsid w:val="004D3F92"/>
    <w:rsid w:val="004D7BD0"/>
    <w:rsid w:val="004E086F"/>
    <w:rsid w:val="004F33EC"/>
    <w:rsid w:val="004F4866"/>
    <w:rsid w:val="005032EA"/>
    <w:rsid w:val="00505F53"/>
    <w:rsid w:val="0051164A"/>
    <w:rsid w:val="00514A1D"/>
    <w:rsid w:val="0052569B"/>
    <w:rsid w:val="00525740"/>
    <w:rsid w:val="0052763C"/>
    <w:rsid w:val="00536E35"/>
    <w:rsid w:val="00543BAA"/>
    <w:rsid w:val="005607AE"/>
    <w:rsid w:val="00560981"/>
    <w:rsid w:val="0056101C"/>
    <w:rsid w:val="005614EB"/>
    <w:rsid w:val="00561563"/>
    <w:rsid w:val="00562F83"/>
    <w:rsid w:val="00565328"/>
    <w:rsid w:val="005702A0"/>
    <w:rsid w:val="00570307"/>
    <w:rsid w:val="00571BA3"/>
    <w:rsid w:val="005847E0"/>
    <w:rsid w:val="0058583D"/>
    <w:rsid w:val="0058658A"/>
    <w:rsid w:val="00587299"/>
    <w:rsid w:val="0058783A"/>
    <w:rsid w:val="0059037D"/>
    <w:rsid w:val="005A32B9"/>
    <w:rsid w:val="005A5DBD"/>
    <w:rsid w:val="005A7624"/>
    <w:rsid w:val="005B29AE"/>
    <w:rsid w:val="005C1802"/>
    <w:rsid w:val="005C3AA3"/>
    <w:rsid w:val="005D2413"/>
    <w:rsid w:val="005D2971"/>
    <w:rsid w:val="005D47C8"/>
    <w:rsid w:val="005D6634"/>
    <w:rsid w:val="005E113F"/>
    <w:rsid w:val="005E453D"/>
    <w:rsid w:val="005F0757"/>
    <w:rsid w:val="005F2A31"/>
    <w:rsid w:val="005F6786"/>
    <w:rsid w:val="00600264"/>
    <w:rsid w:val="006055C7"/>
    <w:rsid w:val="00606832"/>
    <w:rsid w:val="006104B0"/>
    <w:rsid w:val="006218FD"/>
    <w:rsid w:val="0063565F"/>
    <w:rsid w:val="006365C8"/>
    <w:rsid w:val="00642795"/>
    <w:rsid w:val="006436ED"/>
    <w:rsid w:val="00644D96"/>
    <w:rsid w:val="00646635"/>
    <w:rsid w:val="0065322C"/>
    <w:rsid w:val="00653452"/>
    <w:rsid w:val="0065350F"/>
    <w:rsid w:val="00654A2C"/>
    <w:rsid w:val="006557D5"/>
    <w:rsid w:val="006613DE"/>
    <w:rsid w:val="00662AEB"/>
    <w:rsid w:val="00664DBC"/>
    <w:rsid w:val="00672EA4"/>
    <w:rsid w:val="0067512E"/>
    <w:rsid w:val="00676814"/>
    <w:rsid w:val="00682F45"/>
    <w:rsid w:val="0068510A"/>
    <w:rsid w:val="00692AD6"/>
    <w:rsid w:val="00692F04"/>
    <w:rsid w:val="006A19A2"/>
    <w:rsid w:val="006A1CB5"/>
    <w:rsid w:val="006A2DB8"/>
    <w:rsid w:val="006B202E"/>
    <w:rsid w:val="006B3EAF"/>
    <w:rsid w:val="006B43F8"/>
    <w:rsid w:val="006B4B7C"/>
    <w:rsid w:val="006C016F"/>
    <w:rsid w:val="006C23D2"/>
    <w:rsid w:val="006D1FC6"/>
    <w:rsid w:val="006D21FD"/>
    <w:rsid w:val="006D484A"/>
    <w:rsid w:val="006D6632"/>
    <w:rsid w:val="006D773A"/>
    <w:rsid w:val="006E1DA0"/>
    <w:rsid w:val="006E78EB"/>
    <w:rsid w:val="006F5235"/>
    <w:rsid w:val="006F619E"/>
    <w:rsid w:val="00701148"/>
    <w:rsid w:val="00703249"/>
    <w:rsid w:val="007050C3"/>
    <w:rsid w:val="007062A3"/>
    <w:rsid w:val="00715116"/>
    <w:rsid w:val="0072008A"/>
    <w:rsid w:val="00722555"/>
    <w:rsid w:val="00730D62"/>
    <w:rsid w:val="0073306A"/>
    <w:rsid w:val="00740D1A"/>
    <w:rsid w:val="00741DCC"/>
    <w:rsid w:val="00743178"/>
    <w:rsid w:val="0075200C"/>
    <w:rsid w:val="0076285E"/>
    <w:rsid w:val="00772598"/>
    <w:rsid w:val="0077306D"/>
    <w:rsid w:val="00776DD5"/>
    <w:rsid w:val="0078119E"/>
    <w:rsid w:val="007952D8"/>
    <w:rsid w:val="007A559E"/>
    <w:rsid w:val="007B4BC5"/>
    <w:rsid w:val="007C5A15"/>
    <w:rsid w:val="007E25ED"/>
    <w:rsid w:val="007F3297"/>
    <w:rsid w:val="007F3E96"/>
    <w:rsid w:val="007F3F72"/>
    <w:rsid w:val="007F60D5"/>
    <w:rsid w:val="00800E02"/>
    <w:rsid w:val="0080499B"/>
    <w:rsid w:val="008051C3"/>
    <w:rsid w:val="00807318"/>
    <w:rsid w:val="008147AD"/>
    <w:rsid w:val="00815615"/>
    <w:rsid w:val="00815AA0"/>
    <w:rsid w:val="00817DD4"/>
    <w:rsid w:val="00821C93"/>
    <w:rsid w:val="00825C1B"/>
    <w:rsid w:val="00843948"/>
    <w:rsid w:val="00851592"/>
    <w:rsid w:val="008543D5"/>
    <w:rsid w:val="00857266"/>
    <w:rsid w:val="00857ACF"/>
    <w:rsid w:val="00862FC7"/>
    <w:rsid w:val="00867293"/>
    <w:rsid w:val="0087412B"/>
    <w:rsid w:val="00885664"/>
    <w:rsid w:val="0089746F"/>
    <w:rsid w:val="008A005C"/>
    <w:rsid w:val="008A05BC"/>
    <w:rsid w:val="008A538C"/>
    <w:rsid w:val="008A5E34"/>
    <w:rsid w:val="008A7B20"/>
    <w:rsid w:val="008B0191"/>
    <w:rsid w:val="008B4265"/>
    <w:rsid w:val="008B4A99"/>
    <w:rsid w:val="008B6EF2"/>
    <w:rsid w:val="008C18BD"/>
    <w:rsid w:val="008C25C6"/>
    <w:rsid w:val="008C4C45"/>
    <w:rsid w:val="008C6797"/>
    <w:rsid w:val="008C7FC5"/>
    <w:rsid w:val="008D33CF"/>
    <w:rsid w:val="008E1312"/>
    <w:rsid w:val="008E64E5"/>
    <w:rsid w:val="008E7B13"/>
    <w:rsid w:val="008F486D"/>
    <w:rsid w:val="008F7482"/>
    <w:rsid w:val="00903B5C"/>
    <w:rsid w:val="00903C4C"/>
    <w:rsid w:val="00904689"/>
    <w:rsid w:val="009068F6"/>
    <w:rsid w:val="00910D92"/>
    <w:rsid w:val="00910F66"/>
    <w:rsid w:val="00913BB9"/>
    <w:rsid w:val="009157F7"/>
    <w:rsid w:val="00921B93"/>
    <w:rsid w:val="00924202"/>
    <w:rsid w:val="009270E2"/>
    <w:rsid w:val="00930305"/>
    <w:rsid w:val="00930C26"/>
    <w:rsid w:val="009315A3"/>
    <w:rsid w:val="00936C75"/>
    <w:rsid w:val="00946139"/>
    <w:rsid w:val="00950AC8"/>
    <w:rsid w:val="00955FC7"/>
    <w:rsid w:val="00973005"/>
    <w:rsid w:val="009731A7"/>
    <w:rsid w:val="00982140"/>
    <w:rsid w:val="00987A48"/>
    <w:rsid w:val="00992116"/>
    <w:rsid w:val="00993040"/>
    <w:rsid w:val="009938B8"/>
    <w:rsid w:val="00997C2D"/>
    <w:rsid w:val="00997E27"/>
    <w:rsid w:val="009A0846"/>
    <w:rsid w:val="009A091E"/>
    <w:rsid w:val="009A5D80"/>
    <w:rsid w:val="009B56E1"/>
    <w:rsid w:val="009C31E8"/>
    <w:rsid w:val="009C36CA"/>
    <w:rsid w:val="009C5A37"/>
    <w:rsid w:val="009D32D2"/>
    <w:rsid w:val="009D5A9E"/>
    <w:rsid w:val="009F156A"/>
    <w:rsid w:val="009F6179"/>
    <w:rsid w:val="009F61C0"/>
    <w:rsid w:val="009F657A"/>
    <w:rsid w:val="009F6E3E"/>
    <w:rsid w:val="00A0323C"/>
    <w:rsid w:val="00A05593"/>
    <w:rsid w:val="00A0589C"/>
    <w:rsid w:val="00A11405"/>
    <w:rsid w:val="00A121A8"/>
    <w:rsid w:val="00A14BA3"/>
    <w:rsid w:val="00A169AB"/>
    <w:rsid w:val="00A17653"/>
    <w:rsid w:val="00A27C28"/>
    <w:rsid w:val="00A32C9F"/>
    <w:rsid w:val="00A3589A"/>
    <w:rsid w:val="00A41F08"/>
    <w:rsid w:val="00A45906"/>
    <w:rsid w:val="00A477F2"/>
    <w:rsid w:val="00A47854"/>
    <w:rsid w:val="00A5000F"/>
    <w:rsid w:val="00A5335D"/>
    <w:rsid w:val="00A60C5D"/>
    <w:rsid w:val="00A716B0"/>
    <w:rsid w:val="00A719A6"/>
    <w:rsid w:val="00A76120"/>
    <w:rsid w:val="00A76E52"/>
    <w:rsid w:val="00A910C9"/>
    <w:rsid w:val="00A96E26"/>
    <w:rsid w:val="00AA2691"/>
    <w:rsid w:val="00AA27F4"/>
    <w:rsid w:val="00AA5034"/>
    <w:rsid w:val="00AA589C"/>
    <w:rsid w:val="00AB018E"/>
    <w:rsid w:val="00AC193B"/>
    <w:rsid w:val="00AC25D8"/>
    <w:rsid w:val="00AC3AC6"/>
    <w:rsid w:val="00AD1ACC"/>
    <w:rsid w:val="00AD4891"/>
    <w:rsid w:val="00AE26D2"/>
    <w:rsid w:val="00AE275F"/>
    <w:rsid w:val="00AE27E3"/>
    <w:rsid w:val="00AE2FB7"/>
    <w:rsid w:val="00AE435E"/>
    <w:rsid w:val="00AE6835"/>
    <w:rsid w:val="00AE6913"/>
    <w:rsid w:val="00AF4321"/>
    <w:rsid w:val="00AF615B"/>
    <w:rsid w:val="00AF779C"/>
    <w:rsid w:val="00B00BF6"/>
    <w:rsid w:val="00B01CAF"/>
    <w:rsid w:val="00B05DFE"/>
    <w:rsid w:val="00B07EE5"/>
    <w:rsid w:val="00B15077"/>
    <w:rsid w:val="00B17E21"/>
    <w:rsid w:val="00B17FBE"/>
    <w:rsid w:val="00B21F68"/>
    <w:rsid w:val="00B2327A"/>
    <w:rsid w:val="00B23687"/>
    <w:rsid w:val="00B40EA4"/>
    <w:rsid w:val="00B5068E"/>
    <w:rsid w:val="00B61584"/>
    <w:rsid w:val="00B62FF4"/>
    <w:rsid w:val="00B63408"/>
    <w:rsid w:val="00B634FD"/>
    <w:rsid w:val="00B64535"/>
    <w:rsid w:val="00B6523C"/>
    <w:rsid w:val="00B779D7"/>
    <w:rsid w:val="00B839E5"/>
    <w:rsid w:val="00B91EF0"/>
    <w:rsid w:val="00BA0528"/>
    <w:rsid w:val="00BA58F6"/>
    <w:rsid w:val="00BB0AFA"/>
    <w:rsid w:val="00BB3316"/>
    <w:rsid w:val="00BB7EE0"/>
    <w:rsid w:val="00BC026C"/>
    <w:rsid w:val="00BC0288"/>
    <w:rsid w:val="00BC0C39"/>
    <w:rsid w:val="00BC48E4"/>
    <w:rsid w:val="00BC4C68"/>
    <w:rsid w:val="00BC5F07"/>
    <w:rsid w:val="00BC62E6"/>
    <w:rsid w:val="00BC6C29"/>
    <w:rsid w:val="00BD4FC8"/>
    <w:rsid w:val="00BD6BA2"/>
    <w:rsid w:val="00BE2250"/>
    <w:rsid w:val="00BE3F3E"/>
    <w:rsid w:val="00BE7AD9"/>
    <w:rsid w:val="00BF061C"/>
    <w:rsid w:val="00BF1C7A"/>
    <w:rsid w:val="00BF3094"/>
    <w:rsid w:val="00C00BE6"/>
    <w:rsid w:val="00C0346C"/>
    <w:rsid w:val="00C22E46"/>
    <w:rsid w:val="00C277BB"/>
    <w:rsid w:val="00C33EF7"/>
    <w:rsid w:val="00C34284"/>
    <w:rsid w:val="00C40424"/>
    <w:rsid w:val="00C42AA9"/>
    <w:rsid w:val="00C439A2"/>
    <w:rsid w:val="00C54BF7"/>
    <w:rsid w:val="00C61ECE"/>
    <w:rsid w:val="00C64BA5"/>
    <w:rsid w:val="00C71DD2"/>
    <w:rsid w:val="00C73E70"/>
    <w:rsid w:val="00C758BD"/>
    <w:rsid w:val="00C76A0A"/>
    <w:rsid w:val="00C8430E"/>
    <w:rsid w:val="00C906A3"/>
    <w:rsid w:val="00C92631"/>
    <w:rsid w:val="00C96E6D"/>
    <w:rsid w:val="00C975BD"/>
    <w:rsid w:val="00CA3BBF"/>
    <w:rsid w:val="00CA70E2"/>
    <w:rsid w:val="00CC073A"/>
    <w:rsid w:val="00CC0A7D"/>
    <w:rsid w:val="00CC21D0"/>
    <w:rsid w:val="00CC7EA5"/>
    <w:rsid w:val="00CC7F17"/>
    <w:rsid w:val="00CD78D8"/>
    <w:rsid w:val="00CE0F9C"/>
    <w:rsid w:val="00CE2A28"/>
    <w:rsid w:val="00CE3D50"/>
    <w:rsid w:val="00CE5AB7"/>
    <w:rsid w:val="00CE7364"/>
    <w:rsid w:val="00CF5055"/>
    <w:rsid w:val="00D01698"/>
    <w:rsid w:val="00D03CF4"/>
    <w:rsid w:val="00D06830"/>
    <w:rsid w:val="00D103BC"/>
    <w:rsid w:val="00D116D2"/>
    <w:rsid w:val="00D13735"/>
    <w:rsid w:val="00D1386A"/>
    <w:rsid w:val="00D1449C"/>
    <w:rsid w:val="00D21A7D"/>
    <w:rsid w:val="00D22DF5"/>
    <w:rsid w:val="00D22E15"/>
    <w:rsid w:val="00D24C7D"/>
    <w:rsid w:val="00D25112"/>
    <w:rsid w:val="00D33F92"/>
    <w:rsid w:val="00D4662C"/>
    <w:rsid w:val="00D47E8D"/>
    <w:rsid w:val="00D51F64"/>
    <w:rsid w:val="00D53544"/>
    <w:rsid w:val="00D539AB"/>
    <w:rsid w:val="00D66593"/>
    <w:rsid w:val="00D665CD"/>
    <w:rsid w:val="00D81A87"/>
    <w:rsid w:val="00D865E5"/>
    <w:rsid w:val="00D91323"/>
    <w:rsid w:val="00D91933"/>
    <w:rsid w:val="00D92569"/>
    <w:rsid w:val="00D92802"/>
    <w:rsid w:val="00D97360"/>
    <w:rsid w:val="00DA2427"/>
    <w:rsid w:val="00DC3680"/>
    <w:rsid w:val="00DC6D84"/>
    <w:rsid w:val="00DD19A2"/>
    <w:rsid w:val="00DD412D"/>
    <w:rsid w:val="00DD4EA8"/>
    <w:rsid w:val="00DD7EFB"/>
    <w:rsid w:val="00DF027C"/>
    <w:rsid w:val="00DF0B6E"/>
    <w:rsid w:val="00DF0C42"/>
    <w:rsid w:val="00DF598E"/>
    <w:rsid w:val="00E0004B"/>
    <w:rsid w:val="00E11847"/>
    <w:rsid w:val="00E11A36"/>
    <w:rsid w:val="00E12FBA"/>
    <w:rsid w:val="00E16586"/>
    <w:rsid w:val="00E222B5"/>
    <w:rsid w:val="00E23979"/>
    <w:rsid w:val="00E2418C"/>
    <w:rsid w:val="00E40F20"/>
    <w:rsid w:val="00E427DB"/>
    <w:rsid w:val="00E44248"/>
    <w:rsid w:val="00E47D49"/>
    <w:rsid w:val="00E51235"/>
    <w:rsid w:val="00E52726"/>
    <w:rsid w:val="00E542C2"/>
    <w:rsid w:val="00E63B58"/>
    <w:rsid w:val="00E65EAA"/>
    <w:rsid w:val="00E67AC1"/>
    <w:rsid w:val="00E71F62"/>
    <w:rsid w:val="00E76130"/>
    <w:rsid w:val="00E8605A"/>
    <w:rsid w:val="00E86B1E"/>
    <w:rsid w:val="00E87B9A"/>
    <w:rsid w:val="00E942DB"/>
    <w:rsid w:val="00E953C8"/>
    <w:rsid w:val="00E97B6A"/>
    <w:rsid w:val="00EB0580"/>
    <w:rsid w:val="00EB1899"/>
    <w:rsid w:val="00EB1D31"/>
    <w:rsid w:val="00EB3015"/>
    <w:rsid w:val="00EB3E61"/>
    <w:rsid w:val="00EB6509"/>
    <w:rsid w:val="00EB6A85"/>
    <w:rsid w:val="00EB7936"/>
    <w:rsid w:val="00EB7BB7"/>
    <w:rsid w:val="00ED0C32"/>
    <w:rsid w:val="00ED485E"/>
    <w:rsid w:val="00ED7116"/>
    <w:rsid w:val="00EE67D6"/>
    <w:rsid w:val="00EE788C"/>
    <w:rsid w:val="00EF13FC"/>
    <w:rsid w:val="00EF4E7A"/>
    <w:rsid w:val="00F035A4"/>
    <w:rsid w:val="00F03D20"/>
    <w:rsid w:val="00F07748"/>
    <w:rsid w:val="00F101F0"/>
    <w:rsid w:val="00F11A30"/>
    <w:rsid w:val="00F21020"/>
    <w:rsid w:val="00F2205E"/>
    <w:rsid w:val="00F320B1"/>
    <w:rsid w:val="00F402E5"/>
    <w:rsid w:val="00F40691"/>
    <w:rsid w:val="00F432F0"/>
    <w:rsid w:val="00F5273B"/>
    <w:rsid w:val="00F53560"/>
    <w:rsid w:val="00F55F54"/>
    <w:rsid w:val="00F56B07"/>
    <w:rsid w:val="00F57E8A"/>
    <w:rsid w:val="00F60D5F"/>
    <w:rsid w:val="00F65588"/>
    <w:rsid w:val="00F73D6D"/>
    <w:rsid w:val="00F76D13"/>
    <w:rsid w:val="00F819B5"/>
    <w:rsid w:val="00F85C7E"/>
    <w:rsid w:val="00F94EDA"/>
    <w:rsid w:val="00FA2982"/>
    <w:rsid w:val="00FA56A1"/>
    <w:rsid w:val="00FA6651"/>
    <w:rsid w:val="00FB0BA1"/>
    <w:rsid w:val="00FB65AA"/>
    <w:rsid w:val="00FC2759"/>
    <w:rsid w:val="00FD1C88"/>
    <w:rsid w:val="00FD2674"/>
    <w:rsid w:val="00FD4A3F"/>
    <w:rsid w:val="00FD60AC"/>
    <w:rsid w:val="00FD729A"/>
    <w:rsid w:val="00FF0DB6"/>
    <w:rsid w:val="00FF3EE1"/>
    <w:rsid w:val="00FF5AC7"/>
    <w:rsid w:val="00FF6BC2"/>
    <w:rsid w:val="0174E04A"/>
    <w:rsid w:val="02BD0E9B"/>
    <w:rsid w:val="04056FBD"/>
    <w:rsid w:val="04E5FEA0"/>
    <w:rsid w:val="052DEAE7"/>
    <w:rsid w:val="05562C7C"/>
    <w:rsid w:val="06369140"/>
    <w:rsid w:val="068D7B2D"/>
    <w:rsid w:val="06D23F4B"/>
    <w:rsid w:val="07129A90"/>
    <w:rsid w:val="0717363A"/>
    <w:rsid w:val="08BB57CD"/>
    <w:rsid w:val="08CC57B4"/>
    <w:rsid w:val="098ED021"/>
    <w:rsid w:val="09C451A6"/>
    <w:rsid w:val="0C6CA7B5"/>
    <w:rsid w:val="0D938619"/>
    <w:rsid w:val="0EC33DA3"/>
    <w:rsid w:val="0F99CC36"/>
    <w:rsid w:val="114DC7DA"/>
    <w:rsid w:val="11DF3D9C"/>
    <w:rsid w:val="13FAE346"/>
    <w:rsid w:val="14D14FF7"/>
    <w:rsid w:val="16F06B94"/>
    <w:rsid w:val="17C36252"/>
    <w:rsid w:val="183CC592"/>
    <w:rsid w:val="18550AE5"/>
    <w:rsid w:val="19E25CD7"/>
    <w:rsid w:val="1B918276"/>
    <w:rsid w:val="1CDBFD35"/>
    <w:rsid w:val="1EF7A2DF"/>
    <w:rsid w:val="20037F20"/>
    <w:rsid w:val="20B6F073"/>
    <w:rsid w:val="21433B63"/>
    <w:rsid w:val="21883252"/>
    <w:rsid w:val="2219A814"/>
    <w:rsid w:val="23620936"/>
    <w:rsid w:val="23C38C1E"/>
    <w:rsid w:val="24099F6C"/>
    <w:rsid w:val="25A5545B"/>
    <w:rsid w:val="27D10219"/>
    <w:rsid w:val="2BFE2C36"/>
    <w:rsid w:val="2C3FFAFC"/>
    <w:rsid w:val="2C9D27C7"/>
    <w:rsid w:val="2D20E4E9"/>
    <w:rsid w:val="2F3C8E68"/>
    <w:rsid w:val="325C0012"/>
    <w:rsid w:val="326C3ECA"/>
    <w:rsid w:val="32E5BB1F"/>
    <w:rsid w:val="33326CC3"/>
    <w:rsid w:val="34146B6D"/>
    <w:rsid w:val="350160C9"/>
    <w:rsid w:val="37202E9C"/>
    <w:rsid w:val="37382809"/>
    <w:rsid w:val="37A6C27B"/>
    <w:rsid w:val="382365FE"/>
    <w:rsid w:val="38900BFC"/>
    <w:rsid w:val="394292DC"/>
    <w:rsid w:val="3981A9E2"/>
    <w:rsid w:val="39885319"/>
    <w:rsid w:val="3BA720EC"/>
    <w:rsid w:val="3BEC17DB"/>
    <w:rsid w:val="3C3F0FDD"/>
    <w:rsid w:val="3DCA814B"/>
    <w:rsid w:val="3E5CDA0F"/>
    <w:rsid w:val="3F57A68B"/>
    <w:rsid w:val="3FA7EE9C"/>
    <w:rsid w:val="4207EA20"/>
    <w:rsid w:val="42966A8A"/>
    <w:rsid w:val="42E5ABE4"/>
    <w:rsid w:val="43DD3815"/>
    <w:rsid w:val="44238FCA"/>
    <w:rsid w:val="45F36D97"/>
    <w:rsid w:val="45FD66AE"/>
    <w:rsid w:val="47111D74"/>
    <w:rsid w:val="48190C58"/>
    <w:rsid w:val="483105C5"/>
    <w:rsid w:val="4878C9A6"/>
    <w:rsid w:val="49DBCB96"/>
    <w:rsid w:val="4A4C46C8"/>
    <w:rsid w:val="4B8A15AC"/>
    <w:rsid w:val="4B9C9475"/>
    <w:rsid w:val="4C8372AF"/>
    <w:rsid w:val="4DC6CF27"/>
    <w:rsid w:val="4DDB1FDA"/>
    <w:rsid w:val="4E2D23E8"/>
    <w:rsid w:val="4EB711C6"/>
    <w:rsid w:val="4EBECC7B"/>
    <w:rsid w:val="4F579750"/>
    <w:rsid w:val="4F76F03B"/>
    <w:rsid w:val="5023B996"/>
    <w:rsid w:val="510A64FF"/>
    <w:rsid w:val="53BB7C4D"/>
    <w:rsid w:val="53FC775A"/>
    <w:rsid w:val="54F50BC3"/>
    <w:rsid w:val="55A4C7CD"/>
    <w:rsid w:val="55F30D08"/>
    <w:rsid w:val="5637D126"/>
    <w:rsid w:val="56D09BFB"/>
    <w:rsid w:val="5811A80A"/>
    <w:rsid w:val="5A5D408E"/>
    <w:rsid w:val="5A7244A3"/>
    <w:rsid w:val="5ABEF647"/>
    <w:rsid w:val="5B757C05"/>
    <w:rsid w:val="5C50AE13"/>
    <w:rsid w:val="5CC4EECF"/>
    <w:rsid w:val="5D484127"/>
    <w:rsid w:val="5DA1F8DA"/>
    <w:rsid w:val="5DF9312A"/>
    <w:rsid w:val="5E6CB932"/>
    <w:rsid w:val="5F95018B"/>
    <w:rsid w:val="5FAFEF82"/>
    <w:rsid w:val="60149A93"/>
    <w:rsid w:val="60270503"/>
    <w:rsid w:val="6071CC66"/>
    <w:rsid w:val="61098B7B"/>
    <w:rsid w:val="62200185"/>
    <w:rsid w:val="625C7471"/>
    <w:rsid w:val="628D3099"/>
    <w:rsid w:val="63F9D869"/>
    <w:rsid w:val="644F4A51"/>
    <w:rsid w:val="655A0027"/>
    <w:rsid w:val="662D7780"/>
    <w:rsid w:val="666AB3BA"/>
    <w:rsid w:val="68BDD422"/>
    <w:rsid w:val="690D09AB"/>
    <w:rsid w:val="69FB5361"/>
    <w:rsid w:val="6BA6ABC7"/>
    <w:rsid w:val="6C393850"/>
    <w:rsid w:val="6E8D2794"/>
    <w:rsid w:val="6FB30F26"/>
    <w:rsid w:val="7102976B"/>
    <w:rsid w:val="717F39EF"/>
    <w:rsid w:val="72C79B11"/>
    <w:rsid w:val="73BA93BB"/>
    <w:rsid w:val="73DAA6E5"/>
    <w:rsid w:val="745C7B06"/>
    <w:rsid w:val="749F85F2"/>
    <w:rsid w:val="74DE9EF2"/>
    <w:rsid w:val="7501F8BE"/>
    <w:rsid w:val="7559310E"/>
    <w:rsid w:val="7697D4D2"/>
    <w:rsid w:val="76DCCBC1"/>
    <w:rsid w:val="79CFB495"/>
    <w:rsid w:val="79FE42EE"/>
    <w:rsid w:val="7B63BE11"/>
    <w:rsid w:val="7BD8A2D7"/>
    <w:rsid w:val="7BF9F491"/>
    <w:rsid w:val="7C7BF988"/>
    <w:rsid w:val="7D6E7C12"/>
    <w:rsid w:val="7D7F63BB"/>
    <w:rsid w:val="7DC45A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01F4389"/>
  <w15:docId w15:val="{813566BF-2CC1-493F-B9EE-9AB07F942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3687"/>
    <w:rPr>
      <w:rFonts w:ascii="Tahoma" w:hAnsi="Tahoma" w:cs="Tahoma"/>
      <w:sz w:val="16"/>
      <w:szCs w:val="16"/>
      <w:lang w:val="en-US" w:eastAsia="en-US"/>
    </w:rPr>
  </w:style>
  <w:style w:type="paragraph" w:styleId="Titre1">
    <w:name w:val="heading 1"/>
    <w:basedOn w:val="Normal"/>
    <w:next w:val="Normal"/>
    <w:qFormat/>
    <w:rsid w:val="0070324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7185"/>
      </w:tabs>
      <w:spacing w:before="200"/>
      <w:ind w:left="450"/>
      <w:outlineLvl w:val="0"/>
    </w:pPr>
    <w:rPr>
      <w:rFonts w:asciiTheme="minorHAnsi" w:hAnsiTheme="minorHAnsi" w:cstheme="minorHAnsi"/>
      <w:b/>
      <w:caps/>
      <w:sz w:val="22"/>
      <w:szCs w:val="22"/>
      <w:lang w:val="fr-FR"/>
    </w:rPr>
  </w:style>
  <w:style w:type="paragraph" w:styleId="Titre2">
    <w:name w:val="heading 2"/>
    <w:basedOn w:val="Normal"/>
    <w:next w:val="Normal"/>
    <w:link w:val="Titre2Car"/>
    <w:qFormat/>
    <w:rsid w:val="00B62FF4"/>
    <w:pPr>
      <w:jc w:val="both"/>
      <w:outlineLvl w:val="1"/>
    </w:pPr>
    <w:rPr>
      <w:rFonts w:asciiTheme="minorHAnsi" w:hAnsiTheme="minorHAnsi" w:cstheme="minorHAnsi"/>
      <w:b/>
      <w:bCs/>
      <w:sz w:val="22"/>
      <w:szCs w:val="22"/>
      <w:u w:val="single"/>
    </w:rPr>
  </w:style>
  <w:style w:type="paragraph" w:styleId="Titre3">
    <w:name w:val="heading 3"/>
    <w:basedOn w:val="Normal"/>
    <w:next w:val="Normal"/>
    <w:qFormat/>
    <w:pPr>
      <w:spacing w:after="200"/>
      <w:ind w:left="450"/>
      <w:outlineLvl w:val="2"/>
    </w:pPr>
    <w:rPr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</w:style>
  <w:style w:type="paragraph" w:customStyle="1" w:styleId="Italics">
    <w:name w:val="Italics"/>
    <w:basedOn w:val="Normal"/>
    <w:rPr>
      <w:i/>
      <w:lang w:bidi="en-US"/>
    </w:rPr>
  </w:style>
  <w:style w:type="paragraph" w:customStyle="1" w:styleId="Text">
    <w:name w:val="Text"/>
    <w:basedOn w:val="Normal"/>
    <w:pPr>
      <w:spacing w:before="100" w:after="100" w:line="288" w:lineRule="auto"/>
    </w:pPr>
    <w:rPr>
      <w:lang w:bidi="en-US"/>
    </w:rPr>
  </w:style>
  <w:style w:type="character" w:customStyle="1" w:styleId="CheckBoxChar">
    <w:name w:val="Check Box Char"/>
    <w:link w:val="CheckBox"/>
    <w:locked/>
    <w:rPr>
      <w:rFonts w:ascii="Tahoma" w:hAnsi="Tahoma" w:cs="Tahoma" w:hint="default"/>
      <w:color w:val="999999"/>
      <w:sz w:val="16"/>
      <w:szCs w:val="24"/>
      <w:lang w:val="en-US" w:eastAsia="en-US" w:bidi="en-US"/>
    </w:rPr>
  </w:style>
  <w:style w:type="paragraph" w:customStyle="1" w:styleId="CheckBox">
    <w:name w:val="Check Box"/>
    <w:basedOn w:val="Normal"/>
    <w:link w:val="CheckBoxChar"/>
    <w:rPr>
      <w:color w:val="999999"/>
      <w:lang w:bidi="en-US"/>
    </w:rPr>
  </w:style>
  <w:style w:type="paragraph" w:customStyle="1" w:styleId="Centered">
    <w:name w:val="Centered"/>
    <w:basedOn w:val="Normal"/>
    <w:pPr>
      <w:jc w:val="center"/>
    </w:pPr>
    <w:rPr>
      <w:lang w:bidi="en-US"/>
    </w:rPr>
  </w:style>
  <w:style w:type="paragraph" w:customStyle="1" w:styleId="AdditionalComments">
    <w:name w:val="Additional Comments"/>
    <w:basedOn w:val="Normal"/>
    <w:pPr>
      <w:spacing w:before="100"/>
    </w:pPr>
    <w:rPr>
      <w:caps/>
      <w:lang w:bidi="en-US"/>
    </w:rPr>
  </w:style>
  <w:style w:type="paragraph" w:customStyle="1" w:styleId="RequirementsList">
    <w:name w:val="Requirements List"/>
    <w:basedOn w:val="Text"/>
    <w:pPr>
      <w:numPr>
        <w:numId w:val="2"/>
      </w:numPr>
    </w:pPr>
  </w:style>
  <w:style w:type="paragraph" w:customStyle="1" w:styleId="AllCaps">
    <w:name w:val="All Caps"/>
    <w:basedOn w:val="Normal"/>
    <w:rPr>
      <w:caps/>
      <w:lang w:bidi="en-US"/>
    </w:rPr>
  </w:style>
  <w:style w:type="paragraph" w:styleId="En-tte">
    <w:name w:val="header"/>
    <w:basedOn w:val="Normal"/>
    <w:link w:val="En-tteCar"/>
    <w:uiPriority w:val="99"/>
    <w:rsid w:val="00561563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561563"/>
    <w:rPr>
      <w:rFonts w:ascii="Tahoma" w:hAnsi="Tahoma" w:cs="Tahoma"/>
      <w:sz w:val="16"/>
      <w:szCs w:val="16"/>
    </w:rPr>
  </w:style>
  <w:style w:type="paragraph" w:styleId="Pieddepage">
    <w:name w:val="footer"/>
    <w:basedOn w:val="Normal"/>
    <w:link w:val="PieddepageCar"/>
    <w:uiPriority w:val="99"/>
    <w:rsid w:val="0056156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561563"/>
    <w:rPr>
      <w:rFonts w:ascii="Tahoma" w:hAnsi="Tahoma" w:cs="Tahoma"/>
      <w:sz w:val="16"/>
      <w:szCs w:val="16"/>
    </w:rPr>
  </w:style>
  <w:style w:type="character" w:customStyle="1" w:styleId="Titre2Car">
    <w:name w:val="Titre 2 Car"/>
    <w:link w:val="Titre2"/>
    <w:rsid w:val="00B62FF4"/>
    <w:rPr>
      <w:rFonts w:asciiTheme="minorHAnsi" w:hAnsiTheme="minorHAnsi" w:cstheme="minorHAnsi"/>
      <w:b/>
      <w:bCs/>
      <w:sz w:val="22"/>
      <w:szCs w:val="22"/>
      <w:u w:val="single"/>
      <w:lang w:val="en-US" w:eastAsia="en-US"/>
    </w:rPr>
  </w:style>
  <w:style w:type="table" w:styleId="Grilledutableau">
    <w:name w:val="Table Grid"/>
    <w:basedOn w:val="TableauNormal"/>
    <w:rsid w:val="003957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">
    <w:name w:val="Grille du tableau1"/>
    <w:basedOn w:val="TableauNormal"/>
    <w:next w:val="Grilledutableau"/>
    <w:uiPriority w:val="39"/>
    <w:rsid w:val="004779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0549B4"/>
    <w:pPr>
      <w:suppressAutoHyphens/>
      <w:ind w:left="720"/>
      <w:contextualSpacing/>
    </w:pPr>
    <w:rPr>
      <w:rFonts w:ascii="Times New Roman" w:hAnsi="Times New Roman" w:cs="Times New Roman"/>
      <w:kern w:val="1"/>
      <w:sz w:val="20"/>
      <w:szCs w:val="20"/>
      <w:lang w:val="fr-FR" w:eastAsia="zh-CN"/>
    </w:rPr>
  </w:style>
  <w:style w:type="character" w:styleId="Marquedecommentaire">
    <w:name w:val="annotation reference"/>
    <w:basedOn w:val="Policepardfaut"/>
    <w:semiHidden/>
    <w:unhideWhenUsed/>
    <w:rsid w:val="0072008A"/>
    <w:rPr>
      <w:sz w:val="16"/>
      <w:szCs w:val="16"/>
    </w:rPr>
  </w:style>
  <w:style w:type="paragraph" w:styleId="Commentaire">
    <w:name w:val="annotation text"/>
    <w:basedOn w:val="Normal"/>
    <w:link w:val="CommentaireCar"/>
    <w:unhideWhenUsed/>
    <w:rsid w:val="0072008A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72008A"/>
    <w:rPr>
      <w:rFonts w:ascii="Tahoma" w:hAnsi="Tahoma" w:cs="Tahoma"/>
      <w:lang w:val="en-US" w:eastAsia="en-US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72008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72008A"/>
    <w:rPr>
      <w:rFonts w:ascii="Tahoma" w:hAnsi="Tahoma" w:cs="Tahoma"/>
      <w:b/>
      <w:bCs/>
      <w:lang w:val="en-US" w:eastAsia="en-US"/>
    </w:rPr>
  </w:style>
  <w:style w:type="character" w:styleId="Lienhypertexte">
    <w:name w:val="Hyperlink"/>
    <w:basedOn w:val="Policepardfaut"/>
    <w:uiPriority w:val="99"/>
    <w:unhideWhenUsed/>
    <w:rsid w:val="0087412B"/>
    <w:rPr>
      <w:color w:val="0000FF" w:themeColor="hyperlink"/>
      <w:u w:val="single"/>
    </w:rPr>
  </w:style>
  <w:style w:type="paragraph" w:styleId="Rvision">
    <w:name w:val="Revision"/>
    <w:hidden/>
    <w:uiPriority w:val="99"/>
    <w:semiHidden/>
    <w:rsid w:val="0058658A"/>
    <w:rPr>
      <w:rFonts w:ascii="Tahoma" w:hAnsi="Tahoma" w:cs="Tahoma"/>
      <w:sz w:val="16"/>
      <w:szCs w:val="16"/>
      <w:lang w:val="en-US" w:eastAsia="en-US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AE26D2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7185"/>
      </w:tabs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caps w:val="0"/>
      <w:color w:val="365F91" w:themeColor="accent1" w:themeShade="BF"/>
      <w:sz w:val="32"/>
      <w:szCs w:val="32"/>
      <w:lang w:eastAsia="zh-CN"/>
    </w:rPr>
  </w:style>
  <w:style w:type="paragraph" w:styleId="TM1">
    <w:name w:val="toc 1"/>
    <w:basedOn w:val="Normal"/>
    <w:next w:val="Normal"/>
    <w:autoRedefine/>
    <w:uiPriority w:val="39"/>
    <w:unhideWhenUsed/>
    <w:rsid w:val="004756C5"/>
    <w:pPr>
      <w:tabs>
        <w:tab w:val="right" w:leader="dot" w:pos="10457"/>
      </w:tabs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AE26D2"/>
    <w:pPr>
      <w:spacing w:after="100"/>
      <w:ind w:left="160"/>
    </w:pPr>
  </w:style>
  <w:style w:type="paragraph" w:customStyle="1" w:styleId="Notes">
    <w:name w:val="Notes"/>
    <w:basedOn w:val="Normal"/>
    <w:uiPriority w:val="10"/>
    <w:qFormat/>
    <w:rsid w:val="00320539"/>
    <w:pPr>
      <w:spacing w:before="400" w:line="276" w:lineRule="auto"/>
    </w:pPr>
    <w:rPr>
      <w:rFonts w:asciiTheme="minorHAnsi" w:eastAsiaTheme="minorEastAsia" w:hAnsiTheme="minorHAnsi" w:cstheme="minorBidi"/>
      <w:spacing w:val="4"/>
      <w:sz w:val="22"/>
      <w:szCs w:val="20"/>
      <w:lang w:val="fr-FR" w:eastAsia="ja-JP"/>
    </w:rPr>
  </w:style>
  <w:style w:type="table" w:customStyle="1" w:styleId="Formulairedenotes1">
    <w:name w:val="Formulaire de notes 1"/>
    <w:basedOn w:val="TableauNormal"/>
    <w:uiPriority w:val="99"/>
    <w:rsid w:val="00320539"/>
    <w:rPr>
      <w:rFonts w:asciiTheme="minorHAnsi" w:eastAsiaTheme="minorEastAsia" w:hAnsiTheme="minorHAnsi" w:cstheme="minorBidi"/>
      <w:sz w:val="22"/>
      <w:szCs w:val="22"/>
      <w:lang w:eastAsia="ja-JP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</w:tblPr>
    <w:tcPr>
      <w:tcMar>
        <w:top w:w="288" w:type="dxa"/>
        <w:left w:w="0" w:type="dxa"/>
        <w:right w:w="0" w:type="dxa"/>
      </w:tcMar>
    </w:tc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Grilledutableau2">
    <w:name w:val="Grille du tableau2"/>
    <w:basedOn w:val="TableauNormal"/>
    <w:next w:val="Grilledutableau"/>
    <w:rsid w:val="00D865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5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si\AppData\Roaming\Microsoft\Templates\MS_job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C00A6631C214880A488F17E3531C24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1612B17-B103-49DF-AA93-26256FA15358}"/>
      </w:docPartPr>
      <w:docPartBody>
        <w:p w:rsidR="00E23148" w:rsidRDefault="00E23148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F5C"/>
    <w:rsid w:val="000F35CF"/>
    <w:rsid w:val="00697D37"/>
    <w:rsid w:val="00AC0658"/>
    <w:rsid w:val="00B023F9"/>
    <w:rsid w:val="00BA0F5C"/>
    <w:rsid w:val="00C061E4"/>
    <w:rsid w:val="00E23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3156912-11c3-4fd9-963e-4723ea26edc7">
      <Terms xmlns="http://schemas.microsoft.com/office/infopath/2007/PartnerControls"/>
    </lcf76f155ced4ddcb4097134ff3c332f>
    <TaxCatchAll xmlns="341c8971-ca0c-42cf-adff-1d1a241fd067" xsi:nil="true"/>
    <SharedWithUsers xmlns="341c8971-ca0c-42cf-adff-1d1a241fd067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97C039C20A3E4BBC15A1E32935CADC" ma:contentTypeVersion="17" ma:contentTypeDescription="Crée un document." ma:contentTypeScope="" ma:versionID="ba21d446f4e665d7e8df3d3ff1f570f0">
  <xsd:schema xmlns:xsd="http://www.w3.org/2001/XMLSchema" xmlns:xs="http://www.w3.org/2001/XMLSchema" xmlns:p="http://schemas.microsoft.com/office/2006/metadata/properties" xmlns:ns2="a3156912-11c3-4fd9-963e-4723ea26edc7" xmlns:ns3="341c8971-ca0c-42cf-adff-1d1a241fd067" targetNamespace="http://schemas.microsoft.com/office/2006/metadata/properties" ma:root="true" ma:fieldsID="b2d80a540971211ef4b695a6b0e6f969" ns2:_="" ns3:_="">
    <xsd:import namespace="a3156912-11c3-4fd9-963e-4723ea26edc7"/>
    <xsd:import namespace="341c8971-ca0c-42cf-adff-1d1a241fd0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156912-11c3-4fd9-963e-4723ea26ed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alises d’images" ma:readOnly="false" ma:fieldId="{5cf76f15-5ced-4ddc-b409-7134ff3c332f}" ma:taxonomyMulti="true" ma:sspId="ec624697-ffb6-4d10-8e25-c08dd7c864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1c8971-ca0c-42cf-adff-1d1a241fd06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e2b6bac-2b4c-406a-8ffc-2726702d8067}" ma:internalName="TaxCatchAll" ma:showField="CatchAllData" ma:web="341c8971-ca0c-42cf-adff-1d1a241fd0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B7DCE5-7ACB-4428-81E5-CE20CBA7D76A}">
  <ds:schemaRefs>
    <ds:schemaRef ds:uri="http://schemas.microsoft.com/office/2006/metadata/properties"/>
    <ds:schemaRef ds:uri="http://schemas.microsoft.com/office/infopath/2007/PartnerControls"/>
    <ds:schemaRef ds:uri="a3156912-11c3-4fd9-963e-4723ea26edc7"/>
    <ds:schemaRef ds:uri="341c8971-ca0c-42cf-adff-1d1a241fd067"/>
  </ds:schemaRefs>
</ds:datastoreItem>
</file>

<file path=customXml/itemProps2.xml><?xml version="1.0" encoding="utf-8"?>
<ds:datastoreItem xmlns:ds="http://schemas.openxmlformats.org/officeDocument/2006/customXml" ds:itemID="{5E92A125-4CDB-4F91-A25B-1D574837DCAC}"/>
</file>

<file path=customXml/itemProps3.xml><?xml version="1.0" encoding="utf-8"?>
<ds:datastoreItem xmlns:ds="http://schemas.openxmlformats.org/officeDocument/2006/customXml" ds:itemID="{2CE4404B-F083-4F10-BC07-C4EFDB6E16B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CB73944-A1D5-4D73-BA83-FED64FB106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MS_jobd</Template>
  <TotalTime>1</TotalTime>
  <Pages>6</Pages>
  <Words>1590</Words>
  <Characters>8750</Characters>
  <Application>Microsoft Office Word</Application>
  <DocSecurity>0</DocSecurity>
  <Lines>72</Lines>
  <Paragraphs>20</Paragraphs>
  <ScaleCrop>false</ScaleCrop>
  <Company>Hewlett-Packard Company</Company>
  <LinksUpToDate>false</LinksUpToDate>
  <CharactersWithSpaces>10320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Narjess SEDDIKI</dc:creator>
  <cp:keywords/>
  <cp:lastModifiedBy>GREZAUD Pauline</cp:lastModifiedBy>
  <cp:revision>352</cp:revision>
  <cp:lastPrinted>2004-02-15T02:55:00Z</cp:lastPrinted>
  <dcterms:created xsi:type="dcterms:W3CDTF">2021-10-12T12:10:00Z</dcterms:created>
  <dcterms:modified xsi:type="dcterms:W3CDTF">2026-09-16T09:30:00Z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TC062562901036</vt:lpwstr>
  </property>
  <property fmtid="{D5CDD505-2E9C-101B-9397-08002B2CF9AE}" pid="3" name="ContentTypeId">
    <vt:lpwstr>0x0101005D97C039C20A3E4BBC15A1E32935CADC</vt:lpwstr>
  </property>
  <property fmtid="{D5CDD505-2E9C-101B-9397-08002B2CF9AE}" pid="4" name="Order">
    <vt:r8>25600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MediaServiceImageTags">
    <vt:lpwstr/>
  </property>
</Properties>
</file>