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D73D4" w14:textId="229A9006" w:rsidR="000718B1" w:rsidRPr="00704A3F" w:rsidRDefault="006613DE" w:rsidP="00704A3F">
      <w:pPr>
        <w:pBdr>
          <w:top w:val="single" w:sz="4" w:space="1" w:color="auto"/>
          <w:left w:val="single" w:sz="4" w:space="4" w:color="auto"/>
          <w:bottom w:val="single" w:sz="4" w:space="0" w:color="auto"/>
          <w:right w:val="single" w:sz="4" w:space="4" w:color="auto"/>
        </w:pBdr>
        <w:shd w:val="clear" w:color="auto" w:fill="002060"/>
        <w:tabs>
          <w:tab w:val="left" w:pos="3737"/>
        </w:tabs>
        <w:spacing w:after="160" w:line="259" w:lineRule="auto"/>
        <w:ind w:right="686"/>
        <w:jc w:val="center"/>
        <w:rPr>
          <w:rFonts w:asciiTheme="minorHAnsi" w:hAnsiTheme="minorHAnsi"/>
          <w:b/>
          <w:sz w:val="28"/>
        </w:rPr>
      </w:pPr>
      <w:r>
        <w:rPr>
          <w:rFonts w:asciiTheme="minorHAnsi" w:hAnsiTheme="minorHAnsi"/>
          <w:b/>
          <w:sz w:val="28"/>
        </w:rPr>
        <w:t xml:space="preserve">CALL FOR PROPOSALS </w:t>
      </w:r>
      <w:bookmarkStart w:id="0" w:name="_Hlk234914919"/>
      <w:r w:rsidR="00704A3F" w:rsidRPr="00704A3F">
        <w:rPr>
          <w:rFonts w:asciiTheme="minorHAnsi" w:hAnsiTheme="minorHAnsi"/>
          <w:b/>
          <w:sz w:val="28"/>
        </w:rPr>
        <w:t>Collaborative Reporting Initiatives</w:t>
      </w:r>
      <w:bookmarkEnd w:id="0"/>
    </w:p>
    <w:p w14:paraId="48562B95" w14:textId="77777777" w:rsidR="00180F3B" w:rsidRPr="00483179" w:rsidRDefault="00180F3B" w:rsidP="000718B1">
      <w:pPr>
        <w:ind w:left="567" w:right="686"/>
        <w:jc w:val="center"/>
        <w:rPr>
          <w:rFonts w:asciiTheme="minorHAnsi" w:hAnsiTheme="minorHAnsi" w:cstheme="minorHAnsi"/>
          <w:b/>
          <w:bCs/>
          <w:sz w:val="28"/>
          <w:szCs w:val="28"/>
          <w:lang w:val="en-US"/>
        </w:rPr>
      </w:pPr>
    </w:p>
    <w:p w14:paraId="01718B8C" w14:textId="716199CC" w:rsidR="00240A6E" w:rsidRPr="000718B1" w:rsidRDefault="00240A6E" w:rsidP="000718B1">
      <w:pPr>
        <w:ind w:left="567" w:right="686"/>
        <w:jc w:val="center"/>
        <w:rPr>
          <w:rFonts w:asciiTheme="minorHAnsi" w:hAnsiTheme="minorHAnsi" w:cstheme="minorHAnsi"/>
          <w:b/>
          <w:bCs/>
          <w:sz w:val="28"/>
          <w:szCs w:val="28"/>
        </w:rPr>
      </w:pPr>
      <w:r>
        <w:rPr>
          <w:rFonts w:asciiTheme="minorHAnsi" w:hAnsiTheme="minorHAnsi"/>
          <w:b/>
          <w:sz w:val="28"/>
        </w:rPr>
        <w:t>APPENDIX III – APPLICATION FORM</w:t>
      </w:r>
    </w:p>
    <w:p w14:paraId="05CCF294" w14:textId="7C03247E" w:rsidR="00240A6E" w:rsidRPr="00483179" w:rsidRDefault="00240A6E" w:rsidP="000718B1">
      <w:pPr>
        <w:ind w:left="567" w:right="686"/>
        <w:jc w:val="center"/>
        <w:rPr>
          <w:rFonts w:asciiTheme="minorHAnsi" w:hAnsiTheme="minorHAnsi" w:cstheme="minorHAnsi"/>
          <w:b/>
          <w:bCs/>
          <w:sz w:val="22"/>
          <w:szCs w:val="22"/>
          <w:lang w:val="en-US"/>
        </w:rPr>
      </w:pPr>
    </w:p>
    <w:p w14:paraId="76E6E8CB" w14:textId="137DAB69" w:rsidR="00E427DB" w:rsidRPr="00483179" w:rsidRDefault="00E427DB" w:rsidP="000718B1">
      <w:pPr>
        <w:ind w:left="567" w:right="686"/>
        <w:jc w:val="center"/>
        <w:rPr>
          <w:rFonts w:asciiTheme="minorHAnsi" w:hAnsiTheme="minorHAnsi" w:cstheme="minorHAnsi"/>
          <w:b/>
          <w:bCs/>
          <w:sz w:val="22"/>
          <w:szCs w:val="22"/>
          <w:lang w:val="en-US"/>
        </w:rPr>
      </w:pPr>
    </w:p>
    <w:p w14:paraId="572591C4" w14:textId="5755F600" w:rsidR="00E427DB" w:rsidRPr="00483179" w:rsidRDefault="00E427DB" w:rsidP="000718B1">
      <w:pPr>
        <w:ind w:left="567" w:right="686"/>
        <w:jc w:val="center"/>
        <w:rPr>
          <w:rFonts w:asciiTheme="minorHAnsi" w:hAnsiTheme="minorHAnsi" w:cstheme="minorHAnsi"/>
          <w:b/>
          <w:bCs/>
          <w:sz w:val="22"/>
          <w:szCs w:val="22"/>
          <w:lang w:val="en-US"/>
        </w:rPr>
      </w:pPr>
    </w:p>
    <w:p w14:paraId="17CB4A20" w14:textId="4E036483" w:rsidR="00E427DB" w:rsidRPr="000718B1" w:rsidRDefault="004411B6" w:rsidP="000718B1">
      <w:pPr>
        <w:pBdr>
          <w:top w:val="single" w:sz="4" w:space="1" w:color="auto"/>
          <w:left w:val="single" w:sz="4" w:space="0" w:color="auto"/>
          <w:bottom w:val="single" w:sz="4" w:space="1" w:color="auto"/>
          <w:right w:val="single" w:sz="4" w:space="4" w:color="auto"/>
        </w:pBdr>
        <w:ind w:left="567" w:right="686"/>
        <w:jc w:val="center"/>
        <w:rPr>
          <w:rFonts w:asciiTheme="minorHAnsi" w:hAnsiTheme="minorHAnsi" w:cstheme="minorHAnsi"/>
          <w:b/>
          <w:bCs/>
          <w:sz w:val="22"/>
          <w:szCs w:val="22"/>
        </w:rPr>
      </w:pPr>
      <w:r>
        <w:rPr>
          <w:rFonts w:asciiTheme="minorHAnsi" w:hAnsiTheme="minorHAnsi"/>
          <w:b/>
          <w:sz w:val="22"/>
        </w:rPr>
        <w:t>Introductory note for Applicants</w:t>
      </w:r>
    </w:p>
    <w:p w14:paraId="1BC15B9F" w14:textId="63E4AB4A" w:rsidR="004411B6" w:rsidRPr="00483179" w:rsidRDefault="004411B6"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lang w:val="en-US"/>
        </w:rPr>
      </w:pPr>
    </w:p>
    <w:p w14:paraId="568C2F7E" w14:textId="75C80E6D" w:rsidR="004411B6" w:rsidRPr="000718B1" w:rsidRDefault="004411B6"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rPr>
      </w:pPr>
      <w:r>
        <w:rPr>
          <w:rFonts w:asciiTheme="minorHAnsi" w:hAnsiTheme="minorHAnsi"/>
          <w:sz w:val="22"/>
        </w:rPr>
        <w:t>The purpose of this form is to provide CFI with administrative and financial information about your organisation.</w:t>
      </w:r>
    </w:p>
    <w:p w14:paraId="16DE6CDA" w14:textId="1F274B56" w:rsidR="00913BB9" w:rsidRPr="00483179" w:rsidRDefault="00913BB9"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lang w:val="en-US"/>
        </w:rPr>
      </w:pPr>
    </w:p>
    <w:p w14:paraId="4181E381" w14:textId="7D5C4435" w:rsidR="00913BB9" w:rsidRPr="000718B1" w:rsidRDefault="00BC5F07"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rPr>
      </w:pPr>
      <w:r>
        <w:rPr>
          <w:rFonts w:asciiTheme="minorHAnsi" w:hAnsiTheme="minorHAnsi"/>
          <w:sz w:val="22"/>
        </w:rPr>
        <w:t xml:space="preserve">The fields in </w:t>
      </w:r>
      <w:r>
        <w:rPr>
          <w:rFonts w:asciiTheme="minorHAnsi" w:hAnsiTheme="minorHAnsi"/>
          <w:color w:val="FFFFFF" w:themeColor="background1"/>
          <w:sz w:val="22"/>
          <w:highlight w:val="darkBlue"/>
        </w:rPr>
        <w:t>[blue]</w:t>
      </w:r>
      <w:r>
        <w:rPr>
          <w:rFonts w:asciiTheme="minorHAnsi" w:hAnsiTheme="minorHAnsi"/>
          <w:color w:val="FFFFFF" w:themeColor="background1"/>
          <w:sz w:val="22"/>
        </w:rPr>
        <w:t xml:space="preserve"> </w:t>
      </w:r>
      <w:r>
        <w:rPr>
          <w:rFonts w:asciiTheme="minorHAnsi" w:hAnsiTheme="minorHAnsi"/>
          <w:sz w:val="22"/>
        </w:rPr>
        <w:t xml:space="preserve">must be completed by the Applicant. </w:t>
      </w:r>
    </w:p>
    <w:p w14:paraId="1046F325" w14:textId="0CEA9B5A" w:rsidR="00913BB9" w:rsidRPr="00483179" w:rsidRDefault="00913BB9"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lang w:val="en-US"/>
        </w:rPr>
      </w:pPr>
    </w:p>
    <w:p w14:paraId="1F56750F" w14:textId="6A32420E" w:rsidR="00913BB9" w:rsidRPr="000718B1" w:rsidRDefault="00913BB9"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rPr>
      </w:pPr>
      <w:r>
        <w:rPr>
          <w:rFonts w:asciiTheme="minorHAnsi" w:hAnsiTheme="minorHAnsi"/>
          <w:sz w:val="22"/>
        </w:rPr>
        <w:t>This document must be signed by the legal representative of your organisation or by any person authorised to legally bind the organisation.</w:t>
      </w:r>
    </w:p>
    <w:p w14:paraId="251CF1CC" w14:textId="6274E95D" w:rsidR="00913BB9" w:rsidRPr="00483179" w:rsidRDefault="00913BB9" w:rsidP="000718B1">
      <w:pPr>
        <w:pBdr>
          <w:top w:val="single" w:sz="4" w:space="1" w:color="auto"/>
          <w:left w:val="single" w:sz="4" w:space="0" w:color="auto"/>
          <w:bottom w:val="single" w:sz="4" w:space="1" w:color="auto"/>
          <w:right w:val="single" w:sz="4" w:space="4" w:color="auto"/>
        </w:pBdr>
        <w:ind w:left="567" w:right="686"/>
        <w:jc w:val="both"/>
        <w:rPr>
          <w:rFonts w:asciiTheme="minorHAnsi" w:hAnsiTheme="minorHAnsi" w:cstheme="minorHAnsi"/>
          <w:sz w:val="22"/>
          <w:szCs w:val="22"/>
          <w:lang w:val="en-US"/>
        </w:rPr>
      </w:pPr>
    </w:p>
    <w:p w14:paraId="0847CA3A" w14:textId="1D77B01A" w:rsidR="00E52726" w:rsidRPr="00483179" w:rsidRDefault="00E52726" w:rsidP="000718B1">
      <w:pPr>
        <w:ind w:left="567" w:right="686"/>
        <w:jc w:val="center"/>
        <w:rPr>
          <w:rFonts w:asciiTheme="minorHAnsi" w:hAnsiTheme="minorHAnsi" w:cstheme="minorHAnsi"/>
          <w:b/>
          <w:bCs/>
          <w:sz w:val="22"/>
          <w:szCs w:val="22"/>
          <w:lang w:val="en-US"/>
        </w:rPr>
      </w:pPr>
    </w:p>
    <w:p w14:paraId="13AB8481" w14:textId="3606FF0A" w:rsidR="00B21F68" w:rsidRPr="00483179" w:rsidRDefault="00B21F68" w:rsidP="000718B1">
      <w:pPr>
        <w:ind w:left="567" w:right="686"/>
        <w:jc w:val="center"/>
        <w:rPr>
          <w:rFonts w:asciiTheme="minorHAnsi" w:hAnsiTheme="minorHAnsi" w:cstheme="minorHAnsi"/>
          <w:b/>
          <w:bCs/>
          <w:sz w:val="22"/>
          <w:szCs w:val="22"/>
          <w:lang w:val="en-US"/>
        </w:rPr>
      </w:pPr>
    </w:p>
    <w:p w14:paraId="4572E29F" w14:textId="636CCC3F" w:rsidR="00B21F68" w:rsidRPr="00483179" w:rsidRDefault="00B21F68" w:rsidP="000718B1">
      <w:pPr>
        <w:ind w:left="567" w:right="686"/>
        <w:jc w:val="center"/>
        <w:rPr>
          <w:rFonts w:asciiTheme="minorHAnsi" w:hAnsiTheme="minorHAnsi" w:cstheme="minorHAnsi"/>
          <w:b/>
          <w:bCs/>
          <w:sz w:val="22"/>
          <w:szCs w:val="22"/>
          <w:lang w:val="en-US"/>
        </w:rPr>
      </w:pPr>
    </w:p>
    <w:p w14:paraId="5FE46899" w14:textId="77777777" w:rsidR="00B21F68" w:rsidRPr="00483179" w:rsidRDefault="00B21F68" w:rsidP="000718B1">
      <w:pPr>
        <w:ind w:left="567" w:right="686"/>
        <w:jc w:val="center"/>
        <w:rPr>
          <w:rFonts w:asciiTheme="minorHAnsi" w:hAnsiTheme="minorHAnsi" w:cstheme="minorHAnsi"/>
          <w:b/>
          <w:bCs/>
          <w:sz w:val="22"/>
          <w:szCs w:val="22"/>
          <w:lang w:val="en-US"/>
        </w:rPr>
      </w:pPr>
    </w:p>
    <w:sdt>
      <w:sdtPr>
        <w:rPr>
          <w:rFonts w:asciiTheme="minorHAnsi" w:eastAsia="Times New Roman" w:hAnsiTheme="minorHAnsi" w:cstheme="minorBidi"/>
          <w:color w:val="auto"/>
          <w:sz w:val="22"/>
          <w:szCs w:val="22"/>
          <w:lang w:eastAsia="en-US"/>
        </w:rPr>
        <w:id w:val="379679100"/>
        <w:docPartObj>
          <w:docPartGallery w:val="Table of Contents"/>
          <w:docPartUnique/>
        </w:docPartObj>
      </w:sdtPr>
      <w:sdtEndPr>
        <w:rPr>
          <w:b/>
          <w:bCs/>
        </w:rPr>
      </w:sdtEndPr>
      <w:sdtContent>
        <w:p w14:paraId="6C0B3BCC" w14:textId="24261BAA" w:rsidR="00AE26D2" w:rsidRPr="000718B1" w:rsidRDefault="00137460" w:rsidP="000718B1">
          <w:pPr>
            <w:pStyle w:val="En-ttedetabledesmatires"/>
            <w:tabs>
              <w:tab w:val="left" w:pos="9639"/>
            </w:tabs>
            <w:ind w:left="567" w:right="686"/>
            <w:jc w:val="center"/>
            <w:rPr>
              <w:rFonts w:asciiTheme="minorHAnsi" w:hAnsiTheme="minorHAnsi" w:cstheme="minorHAnsi"/>
              <w:b/>
              <w:bCs/>
              <w:color w:val="000000" w:themeColor="text1"/>
              <w:sz w:val="22"/>
              <w:szCs w:val="22"/>
              <w:u w:val="single"/>
            </w:rPr>
          </w:pPr>
          <w:r>
            <w:rPr>
              <w:rFonts w:asciiTheme="minorHAnsi" w:hAnsiTheme="minorHAnsi"/>
              <w:b/>
              <w:color w:val="000000" w:themeColor="text1"/>
              <w:sz w:val="22"/>
              <w:u w:val="single"/>
            </w:rPr>
            <w:t>CONTENTS:</w:t>
          </w:r>
        </w:p>
        <w:p w14:paraId="257A74A1" w14:textId="21D9F705" w:rsidR="00483179" w:rsidRDefault="00AE26D2">
          <w:pPr>
            <w:pStyle w:val="TM1"/>
            <w:rPr>
              <w:rFonts w:asciiTheme="minorHAnsi" w:eastAsiaTheme="minorEastAsia" w:hAnsiTheme="minorHAnsi" w:cstheme="minorBidi"/>
              <w:noProof/>
              <w:kern w:val="2"/>
              <w:sz w:val="24"/>
              <w:szCs w:val="24"/>
              <w:lang w:val="pl-PL" w:eastAsia="zh-CN" w:bidi="he-IL"/>
              <w14:ligatures w14:val="standardContextual"/>
            </w:rPr>
          </w:pPr>
          <w:r w:rsidRPr="000718B1">
            <w:rPr>
              <w:rFonts w:asciiTheme="minorHAnsi" w:hAnsiTheme="minorHAnsi" w:cstheme="minorHAnsi"/>
              <w:sz w:val="22"/>
            </w:rPr>
            <w:fldChar w:fldCharType="begin"/>
          </w:r>
          <w:r w:rsidRPr="000718B1">
            <w:rPr>
              <w:rFonts w:asciiTheme="minorHAnsi" w:hAnsiTheme="minorHAnsi" w:cstheme="minorHAnsi"/>
              <w:sz w:val="22"/>
            </w:rPr>
            <w:instrText xml:space="preserve"> TOC \o "1-3" \h \z \u </w:instrText>
          </w:r>
          <w:r w:rsidRPr="000718B1">
            <w:rPr>
              <w:rFonts w:asciiTheme="minorHAnsi" w:hAnsiTheme="minorHAnsi" w:cstheme="minorHAnsi"/>
              <w:sz w:val="22"/>
            </w:rPr>
            <w:fldChar w:fldCharType="separate"/>
          </w:r>
          <w:hyperlink w:anchor="_Toc233637310" w:history="1">
            <w:r w:rsidR="00483179" w:rsidRPr="005A6718">
              <w:rPr>
                <w:rStyle w:val="Lienhypertexte"/>
                <w:noProof/>
              </w:rPr>
              <w:t>1. APPLICANT’S DETAILS</w:t>
            </w:r>
            <w:r w:rsidR="00483179">
              <w:rPr>
                <w:noProof/>
                <w:webHidden/>
              </w:rPr>
              <w:tab/>
            </w:r>
            <w:r w:rsidR="00483179">
              <w:rPr>
                <w:noProof/>
                <w:webHidden/>
              </w:rPr>
              <w:fldChar w:fldCharType="begin"/>
            </w:r>
            <w:r w:rsidR="00483179">
              <w:rPr>
                <w:noProof/>
                <w:webHidden/>
              </w:rPr>
              <w:instrText xml:space="preserve"> PAGEREF _Toc233637310 \h </w:instrText>
            </w:r>
            <w:r w:rsidR="00483179">
              <w:rPr>
                <w:noProof/>
                <w:webHidden/>
              </w:rPr>
            </w:r>
            <w:r w:rsidR="00483179">
              <w:rPr>
                <w:noProof/>
                <w:webHidden/>
              </w:rPr>
              <w:fldChar w:fldCharType="separate"/>
            </w:r>
            <w:r w:rsidR="00483179">
              <w:rPr>
                <w:noProof/>
                <w:webHidden/>
              </w:rPr>
              <w:t>2</w:t>
            </w:r>
            <w:r w:rsidR="00483179">
              <w:rPr>
                <w:noProof/>
                <w:webHidden/>
              </w:rPr>
              <w:fldChar w:fldCharType="end"/>
            </w:r>
          </w:hyperlink>
        </w:p>
        <w:p w14:paraId="65D9066C" w14:textId="3998A1BE"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11" w:history="1">
            <w:r w:rsidRPr="005A6718">
              <w:rPr>
                <w:rStyle w:val="Lienhypertexte"/>
                <w:noProof/>
              </w:rPr>
              <w:t>2. APPLICANT’S DETAILS</w:t>
            </w:r>
            <w:r>
              <w:rPr>
                <w:noProof/>
                <w:webHidden/>
              </w:rPr>
              <w:tab/>
            </w:r>
            <w:r>
              <w:rPr>
                <w:noProof/>
                <w:webHidden/>
              </w:rPr>
              <w:fldChar w:fldCharType="begin"/>
            </w:r>
            <w:r>
              <w:rPr>
                <w:noProof/>
                <w:webHidden/>
              </w:rPr>
              <w:instrText xml:space="preserve"> PAGEREF _Toc233637311 \h </w:instrText>
            </w:r>
            <w:r>
              <w:rPr>
                <w:noProof/>
                <w:webHidden/>
              </w:rPr>
            </w:r>
            <w:r>
              <w:rPr>
                <w:noProof/>
                <w:webHidden/>
              </w:rPr>
              <w:fldChar w:fldCharType="separate"/>
            </w:r>
            <w:r>
              <w:rPr>
                <w:noProof/>
                <w:webHidden/>
              </w:rPr>
              <w:t>2</w:t>
            </w:r>
            <w:r>
              <w:rPr>
                <w:noProof/>
                <w:webHidden/>
              </w:rPr>
              <w:fldChar w:fldCharType="end"/>
            </w:r>
          </w:hyperlink>
        </w:p>
        <w:p w14:paraId="51D85771" w14:textId="20BCF238"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12" w:history="1">
            <w:r w:rsidRPr="005A6718">
              <w:rPr>
                <w:rStyle w:val="Lienhypertexte"/>
                <w:noProof/>
              </w:rPr>
              <w:t>3. FINANCIAL CAPACITY</w:t>
            </w:r>
            <w:r>
              <w:rPr>
                <w:noProof/>
                <w:webHidden/>
              </w:rPr>
              <w:tab/>
            </w:r>
            <w:r>
              <w:rPr>
                <w:noProof/>
                <w:webHidden/>
              </w:rPr>
              <w:fldChar w:fldCharType="begin"/>
            </w:r>
            <w:r>
              <w:rPr>
                <w:noProof/>
                <w:webHidden/>
              </w:rPr>
              <w:instrText xml:space="preserve"> PAGEREF _Toc233637312 \h </w:instrText>
            </w:r>
            <w:r>
              <w:rPr>
                <w:noProof/>
                <w:webHidden/>
              </w:rPr>
            </w:r>
            <w:r>
              <w:rPr>
                <w:noProof/>
                <w:webHidden/>
              </w:rPr>
              <w:fldChar w:fldCharType="separate"/>
            </w:r>
            <w:r>
              <w:rPr>
                <w:noProof/>
                <w:webHidden/>
              </w:rPr>
              <w:t>3</w:t>
            </w:r>
            <w:r>
              <w:rPr>
                <w:noProof/>
                <w:webHidden/>
              </w:rPr>
              <w:fldChar w:fldCharType="end"/>
            </w:r>
          </w:hyperlink>
        </w:p>
        <w:p w14:paraId="739F6DB4" w14:textId="5814FAFD"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13" w:history="1">
            <w:r w:rsidRPr="005A6718">
              <w:rPr>
                <w:rStyle w:val="Lienhypertexte"/>
                <w:noProof/>
              </w:rPr>
              <w:t>4. TECHNICAL EXPERIENCE</w:t>
            </w:r>
            <w:r>
              <w:rPr>
                <w:noProof/>
                <w:webHidden/>
              </w:rPr>
              <w:tab/>
            </w:r>
            <w:r>
              <w:rPr>
                <w:noProof/>
                <w:webHidden/>
              </w:rPr>
              <w:fldChar w:fldCharType="begin"/>
            </w:r>
            <w:r>
              <w:rPr>
                <w:noProof/>
                <w:webHidden/>
              </w:rPr>
              <w:instrText xml:space="preserve"> PAGEREF _Toc233637313 \h </w:instrText>
            </w:r>
            <w:r>
              <w:rPr>
                <w:noProof/>
                <w:webHidden/>
              </w:rPr>
            </w:r>
            <w:r>
              <w:rPr>
                <w:noProof/>
                <w:webHidden/>
              </w:rPr>
              <w:fldChar w:fldCharType="separate"/>
            </w:r>
            <w:r>
              <w:rPr>
                <w:noProof/>
                <w:webHidden/>
              </w:rPr>
              <w:t>3</w:t>
            </w:r>
            <w:r>
              <w:rPr>
                <w:noProof/>
                <w:webHidden/>
              </w:rPr>
              <w:fldChar w:fldCharType="end"/>
            </w:r>
          </w:hyperlink>
        </w:p>
        <w:p w14:paraId="4640828F" w14:textId="3342D9A5"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4" w:history="1">
            <w:r w:rsidRPr="005A6718">
              <w:rPr>
                <w:rStyle w:val="Lienhypertexte"/>
                <w:noProof/>
              </w:rPr>
              <w:t>4.1. Previous experience</w:t>
            </w:r>
            <w:r>
              <w:rPr>
                <w:noProof/>
                <w:webHidden/>
              </w:rPr>
              <w:tab/>
            </w:r>
            <w:r>
              <w:rPr>
                <w:noProof/>
                <w:webHidden/>
              </w:rPr>
              <w:fldChar w:fldCharType="begin"/>
            </w:r>
            <w:r>
              <w:rPr>
                <w:noProof/>
                <w:webHidden/>
              </w:rPr>
              <w:instrText xml:space="preserve"> PAGEREF _Toc233637314 \h </w:instrText>
            </w:r>
            <w:r>
              <w:rPr>
                <w:noProof/>
                <w:webHidden/>
              </w:rPr>
            </w:r>
            <w:r>
              <w:rPr>
                <w:noProof/>
                <w:webHidden/>
              </w:rPr>
              <w:fldChar w:fldCharType="separate"/>
            </w:r>
            <w:r>
              <w:rPr>
                <w:noProof/>
                <w:webHidden/>
              </w:rPr>
              <w:t>3</w:t>
            </w:r>
            <w:r>
              <w:rPr>
                <w:noProof/>
                <w:webHidden/>
              </w:rPr>
              <w:fldChar w:fldCharType="end"/>
            </w:r>
          </w:hyperlink>
        </w:p>
        <w:p w14:paraId="33DD7EA4" w14:textId="0901B89D"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5" w:history="1">
            <w:r w:rsidRPr="005A6718">
              <w:rPr>
                <w:rStyle w:val="Lienhypertexte"/>
                <w:noProof/>
              </w:rPr>
              <w:t>4.2. Previous funding from CFI</w:t>
            </w:r>
            <w:r>
              <w:rPr>
                <w:noProof/>
                <w:webHidden/>
              </w:rPr>
              <w:tab/>
            </w:r>
            <w:r>
              <w:rPr>
                <w:noProof/>
                <w:webHidden/>
              </w:rPr>
              <w:fldChar w:fldCharType="begin"/>
            </w:r>
            <w:r>
              <w:rPr>
                <w:noProof/>
                <w:webHidden/>
              </w:rPr>
              <w:instrText xml:space="preserve"> PAGEREF _Toc233637315 \h </w:instrText>
            </w:r>
            <w:r>
              <w:rPr>
                <w:noProof/>
                <w:webHidden/>
              </w:rPr>
            </w:r>
            <w:r>
              <w:rPr>
                <w:noProof/>
                <w:webHidden/>
              </w:rPr>
              <w:fldChar w:fldCharType="separate"/>
            </w:r>
            <w:r>
              <w:rPr>
                <w:noProof/>
                <w:webHidden/>
              </w:rPr>
              <w:t>4</w:t>
            </w:r>
            <w:r>
              <w:rPr>
                <w:noProof/>
                <w:webHidden/>
              </w:rPr>
              <w:fldChar w:fldCharType="end"/>
            </w:r>
          </w:hyperlink>
        </w:p>
        <w:p w14:paraId="5350397C" w14:textId="75DACB7C"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6" w:history="1">
            <w:r w:rsidRPr="005A6718">
              <w:rPr>
                <w:rStyle w:val="Lienhypertexte"/>
                <w:noProof/>
              </w:rPr>
              <w:t>4.3. Operational and security risks</w:t>
            </w:r>
            <w:r>
              <w:rPr>
                <w:noProof/>
                <w:webHidden/>
              </w:rPr>
              <w:tab/>
            </w:r>
            <w:r>
              <w:rPr>
                <w:noProof/>
                <w:webHidden/>
              </w:rPr>
              <w:fldChar w:fldCharType="begin"/>
            </w:r>
            <w:r>
              <w:rPr>
                <w:noProof/>
                <w:webHidden/>
              </w:rPr>
              <w:instrText xml:space="preserve"> PAGEREF _Toc233637316 \h </w:instrText>
            </w:r>
            <w:r>
              <w:rPr>
                <w:noProof/>
                <w:webHidden/>
              </w:rPr>
            </w:r>
            <w:r>
              <w:rPr>
                <w:noProof/>
                <w:webHidden/>
              </w:rPr>
              <w:fldChar w:fldCharType="separate"/>
            </w:r>
            <w:r>
              <w:rPr>
                <w:noProof/>
                <w:webHidden/>
              </w:rPr>
              <w:t>4</w:t>
            </w:r>
            <w:r>
              <w:rPr>
                <w:noProof/>
                <w:webHidden/>
              </w:rPr>
              <w:fldChar w:fldCharType="end"/>
            </w:r>
          </w:hyperlink>
        </w:p>
        <w:p w14:paraId="47BA3711" w14:textId="2A3679EE"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17" w:history="1">
            <w:r w:rsidRPr="005A6718">
              <w:rPr>
                <w:rStyle w:val="Lienhypertexte"/>
                <w:noProof/>
              </w:rPr>
              <w:t>5. FINANCIAL EXPERIENCE</w:t>
            </w:r>
            <w:r>
              <w:rPr>
                <w:noProof/>
                <w:webHidden/>
              </w:rPr>
              <w:tab/>
            </w:r>
            <w:r>
              <w:rPr>
                <w:noProof/>
                <w:webHidden/>
              </w:rPr>
              <w:fldChar w:fldCharType="begin"/>
            </w:r>
            <w:r>
              <w:rPr>
                <w:noProof/>
                <w:webHidden/>
              </w:rPr>
              <w:instrText xml:space="preserve"> PAGEREF _Toc233637317 \h </w:instrText>
            </w:r>
            <w:r>
              <w:rPr>
                <w:noProof/>
                <w:webHidden/>
              </w:rPr>
            </w:r>
            <w:r>
              <w:rPr>
                <w:noProof/>
                <w:webHidden/>
              </w:rPr>
              <w:fldChar w:fldCharType="separate"/>
            </w:r>
            <w:r>
              <w:rPr>
                <w:noProof/>
                <w:webHidden/>
              </w:rPr>
              <w:t>4</w:t>
            </w:r>
            <w:r>
              <w:rPr>
                <w:noProof/>
                <w:webHidden/>
              </w:rPr>
              <w:fldChar w:fldCharType="end"/>
            </w:r>
          </w:hyperlink>
        </w:p>
        <w:p w14:paraId="4DDF6C07" w14:textId="51E8F677"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8" w:history="1">
            <w:r w:rsidRPr="005A6718">
              <w:rPr>
                <w:rStyle w:val="Lienhypertexte"/>
                <w:noProof/>
              </w:rPr>
              <w:t>5.1. Financial management of grants</w:t>
            </w:r>
            <w:r>
              <w:rPr>
                <w:noProof/>
                <w:webHidden/>
              </w:rPr>
              <w:tab/>
            </w:r>
            <w:r>
              <w:rPr>
                <w:noProof/>
                <w:webHidden/>
              </w:rPr>
              <w:fldChar w:fldCharType="begin"/>
            </w:r>
            <w:r>
              <w:rPr>
                <w:noProof/>
                <w:webHidden/>
              </w:rPr>
              <w:instrText xml:space="preserve"> PAGEREF _Toc233637318 \h </w:instrText>
            </w:r>
            <w:r>
              <w:rPr>
                <w:noProof/>
                <w:webHidden/>
              </w:rPr>
            </w:r>
            <w:r>
              <w:rPr>
                <w:noProof/>
                <w:webHidden/>
              </w:rPr>
              <w:fldChar w:fldCharType="separate"/>
            </w:r>
            <w:r>
              <w:rPr>
                <w:noProof/>
                <w:webHidden/>
              </w:rPr>
              <w:t>4</w:t>
            </w:r>
            <w:r>
              <w:rPr>
                <w:noProof/>
                <w:webHidden/>
              </w:rPr>
              <w:fldChar w:fldCharType="end"/>
            </w:r>
          </w:hyperlink>
        </w:p>
        <w:p w14:paraId="0F40351E" w14:textId="59B0A8FA" w:rsidR="00483179" w:rsidRDefault="00483179">
          <w:pPr>
            <w:pStyle w:val="TM2"/>
            <w:tabs>
              <w:tab w:val="right" w:leader="dot" w:pos="10457"/>
            </w:tabs>
            <w:rPr>
              <w:rFonts w:asciiTheme="minorHAnsi" w:eastAsiaTheme="minorEastAsia" w:hAnsiTheme="minorHAnsi" w:cstheme="minorBidi"/>
              <w:noProof/>
              <w:kern w:val="2"/>
              <w:sz w:val="24"/>
              <w:szCs w:val="24"/>
              <w:lang w:val="pl-PL" w:eastAsia="zh-CN" w:bidi="he-IL"/>
              <w14:ligatures w14:val="standardContextual"/>
            </w:rPr>
          </w:pPr>
          <w:hyperlink w:anchor="_Toc233637319" w:history="1">
            <w:r w:rsidRPr="005A6718">
              <w:rPr>
                <w:rStyle w:val="Lienhypertexte"/>
                <w:noProof/>
              </w:rPr>
              <w:t>5.2. Fund management</w:t>
            </w:r>
            <w:r>
              <w:rPr>
                <w:noProof/>
                <w:webHidden/>
              </w:rPr>
              <w:tab/>
            </w:r>
            <w:r>
              <w:rPr>
                <w:noProof/>
                <w:webHidden/>
              </w:rPr>
              <w:fldChar w:fldCharType="begin"/>
            </w:r>
            <w:r>
              <w:rPr>
                <w:noProof/>
                <w:webHidden/>
              </w:rPr>
              <w:instrText xml:space="preserve"> PAGEREF _Toc233637319 \h </w:instrText>
            </w:r>
            <w:r>
              <w:rPr>
                <w:noProof/>
                <w:webHidden/>
              </w:rPr>
            </w:r>
            <w:r>
              <w:rPr>
                <w:noProof/>
                <w:webHidden/>
              </w:rPr>
              <w:fldChar w:fldCharType="separate"/>
            </w:r>
            <w:r>
              <w:rPr>
                <w:noProof/>
                <w:webHidden/>
              </w:rPr>
              <w:t>4</w:t>
            </w:r>
            <w:r>
              <w:rPr>
                <w:noProof/>
                <w:webHidden/>
              </w:rPr>
              <w:fldChar w:fldCharType="end"/>
            </w:r>
          </w:hyperlink>
        </w:p>
        <w:p w14:paraId="2D427AF2" w14:textId="286FEA5F"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20" w:history="1">
            <w:r w:rsidRPr="005A6718">
              <w:rPr>
                <w:rStyle w:val="Lienhypertexte"/>
                <w:noProof/>
              </w:rPr>
              <w:t>6. REFERENCES</w:t>
            </w:r>
            <w:r>
              <w:rPr>
                <w:noProof/>
                <w:webHidden/>
              </w:rPr>
              <w:tab/>
            </w:r>
            <w:r>
              <w:rPr>
                <w:noProof/>
                <w:webHidden/>
              </w:rPr>
              <w:fldChar w:fldCharType="begin"/>
            </w:r>
            <w:r>
              <w:rPr>
                <w:noProof/>
                <w:webHidden/>
              </w:rPr>
              <w:instrText xml:space="preserve"> PAGEREF _Toc233637320 \h </w:instrText>
            </w:r>
            <w:r>
              <w:rPr>
                <w:noProof/>
                <w:webHidden/>
              </w:rPr>
            </w:r>
            <w:r>
              <w:rPr>
                <w:noProof/>
                <w:webHidden/>
              </w:rPr>
              <w:fldChar w:fldCharType="separate"/>
            </w:r>
            <w:r>
              <w:rPr>
                <w:noProof/>
                <w:webHidden/>
              </w:rPr>
              <w:t>5</w:t>
            </w:r>
            <w:r>
              <w:rPr>
                <w:noProof/>
                <w:webHidden/>
              </w:rPr>
              <w:fldChar w:fldCharType="end"/>
            </w:r>
          </w:hyperlink>
        </w:p>
        <w:p w14:paraId="6A734E7C" w14:textId="6E23CE62" w:rsidR="00483179" w:rsidRDefault="00483179">
          <w:pPr>
            <w:pStyle w:val="TM1"/>
            <w:rPr>
              <w:rFonts w:asciiTheme="minorHAnsi" w:eastAsiaTheme="minorEastAsia" w:hAnsiTheme="minorHAnsi" w:cstheme="minorBidi"/>
              <w:noProof/>
              <w:kern w:val="2"/>
              <w:sz w:val="24"/>
              <w:szCs w:val="24"/>
              <w:lang w:val="pl-PL" w:eastAsia="zh-CN" w:bidi="he-IL"/>
              <w14:ligatures w14:val="standardContextual"/>
            </w:rPr>
          </w:pPr>
          <w:hyperlink w:anchor="_Toc233637321" w:history="1">
            <w:r w:rsidRPr="005A6718">
              <w:rPr>
                <w:rStyle w:val="Lienhypertexte"/>
                <w:noProof/>
              </w:rPr>
              <w:t>7. DOCUMENTS TO BE SUBMITTED</w:t>
            </w:r>
            <w:r>
              <w:rPr>
                <w:noProof/>
                <w:webHidden/>
              </w:rPr>
              <w:tab/>
            </w:r>
            <w:r>
              <w:rPr>
                <w:noProof/>
                <w:webHidden/>
              </w:rPr>
              <w:fldChar w:fldCharType="begin"/>
            </w:r>
            <w:r>
              <w:rPr>
                <w:noProof/>
                <w:webHidden/>
              </w:rPr>
              <w:instrText xml:space="preserve"> PAGEREF _Toc233637321 \h </w:instrText>
            </w:r>
            <w:r>
              <w:rPr>
                <w:noProof/>
                <w:webHidden/>
              </w:rPr>
            </w:r>
            <w:r>
              <w:rPr>
                <w:noProof/>
                <w:webHidden/>
              </w:rPr>
              <w:fldChar w:fldCharType="separate"/>
            </w:r>
            <w:r>
              <w:rPr>
                <w:noProof/>
                <w:webHidden/>
              </w:rPr>
              <w:t>5</w:t>
            </w:r>
            <w:r>
              <w:rPr>
                <w:noProof/>
                <w:webHidden/>
              </w:rPr>
              <w:fldChar w:fldCharType="end"/>
            </w:r>
          </w:hyperlink>
        </w:p>
        <w:p w14:paraId="0601FAA6" w14:textId="6496CA34" w:rsidR="00AE26D2" w:rsidRPr="000718B1" w:rsidRDefault="00AE26D2" w:rsidP="000718B1">
          <w:pPr>
            <w:tabs>
              <w:tab w:val="left" w:pos="9639"/>
            </w:tabs>
            <w:ind w:left="567" w:right="686"/>
            <w:rPr>
              <w:rFonts w:asciiTheme="minorHAnsi" w:hAnsiTheme="minorHAnsi" w:cstheme="minorHAnsi"/>
              <w:sz w:val="22"/>
            </w:rPr>
          </w:pPr>
          <w:r w:rsidRPr="000718B1">
            <w:rPr>
              <w:rFonts w:asciiTheme="minorHAnsi" w:hAnsiTheme="minorHAnsi" w:cstheme="minorHAnsi"/>
              <w:b/>
              <w:sz w:val="22"/>
            </w:rPr>
            <w:fldChar w:fldCharType="end"/>
          </w:r>
        </w:p>
      </w:sdtContent>
    </w:sdt>
    <w:p w14:paraId="599A4EDA" w14:textId="4FB6BC59" w:rsidR="001546A1" w:rsidRPr="000718B1" w:rsidRDefault="001546A1" w:rsidP="000718B1">
      <w:pPr>
        <w:pStyle w:val="Titre3"/>
        <w:spacing w:after="0"/>
        <w:ind w:left="567" w:right="686"/>
        <w:jc w:val="both"/>
        <w:rPr>
          <w:rFonts w:asciiTheme="minorHAnsi" w:hAnsiTheme="minorHAnsi" w:cstheme="minorHAnsi"/>
          <w:sz w:val="22"/>
          <w:szCs w:val="22"/>
          <w:lang w:val="fr-FR"/>
        </w:rPr>
      </w:pPr>
    </w:p>
    <w:p w14:paraId="30648C22" w14:textId="41CCDBF9" w:rsidR="00E427DB" w:rsidRPr="000718B1" w:rsidRDefault="00E427DB" w:rsidP="000718B1">
      <w:pPr>
        <w:ind w:left="567" w:right="686"/>
        <w:rPr>
          <w:rFonts w:asciiTheme="minorHAnsi" w:hAnsiTheme="minorHAnsi" w:cstheme="minorHAnsi"/>
          <w:sz w:val="22"/>
          <w:szCs w:val="22"/>
          <w:lang w:val="fr-FR"/>
        </w:rPr>
      </w:pPr>
    </w:p>
    <w:p w14:paraId="6B1FBA91" w14:textId="3B454815" w:rsidR="001A20BB" w:rsidRPr="000718B1" w:rsidRDefault="001A20BB" w:rsidP="000718B1">
      <w:pPr>
        <w:ind w:left="567" w:right="686"/>
        <w:rPr>
          <w:rFonts w:asciiTheme="minorHAnsi" w:hAnsiTheme="minorHAnsi" w:cstheme="minorHAnsi"/>
          <w:sz w:val="22"/>
          <w:szCs w:val="22"/>
          <w:lang w:val="fr-FR"/>
        </w:rPr>
      </w:pPr>
    </w:p>
    <w:p w14:paraId="2F094409" w14:textId="696226C1" w:rsidR="00FA6651" w:rsidRPr="000718B1" w:rsidRDefault="002F21B3" w:rsidP="000718B1">
      <w:pPr>
        <w:ind w:left="567" w:right="686"/>
        <w:rPr>
          <w:rFonts w:asciiTheme="minorHAnsi" w:hAnsiTheme="minorHAnsi" w:cstheme="minorHAnsi"/>
          <w:sz w:val="22"/>
          <w:szCs w:val="22"/>
        </w:rPr>
      </w:pPr>
      <w:r>
        <w:br w:type="page"/>
      </w:r>
    </w:p>
    <w:bookmarkStart w:id="1" w:name="_Hlk89188732"/>
    <w:bookmarkStart w:id="2" w:name="_Hlk89261665"/>
    <w:p w14:paraId="0FCFEC32" w14:textId="0B91E920" w:rsidR="009157F7" w:rsidRPr="000718B1" w:rsidRDefault="00E942DB" w:rsidP="000718B1">
      <w:pPr>
        <w:pStyle w:val="Titre1"/>
        <w:pBdr>
          <w:right w:val="single" w:sz="4" w:space="0" w:color="auto"/>
        </w:pBdr>
        <w:ind w:left="567" w:right="686"/>
      </w:pPr>
      <w:r w:rsidRPr="000718B1">
        <w:lastRenderedPageBreak/>
        <w:fldChar w:fldCharType="begin"/>
      </w:r>
      <w:r w:rsidRPr="000718B1">
        <w:instrText xml:space="preserve"> AUTONUMLGL  \* Arabic \s . </w:instrText>
      </w:r>
      <w:bookmarkStart w:id="3" w:name="_Toc233637310"/>
      <w:r w:rsidRPr="000718B1">
        <w:fldChar w:fldCharType="end"/>
      </w:r>
      <w:bookmarkEnd w:id="1"/>
      <w:r>
        <w:t xml:space="preserve"> </w:t>
      </w:r>
      <w:bookmarkEnd w:id="2"/>
      <w:r>
        <w:t>APPLICANT’S DETAILS</w:t>
      </w:r>
      <w:bookmarkEnd w:id="3"/>
      <w:r>
        <w:t xml:space="preserve"> </w:t>
      </w:r>
    </w:p>
    <w:p w14:paraId="29815B89" w14:textId="77777777" w:rsidR="007F60D5" w:rsidRPr="000718B1" w:rsidRDefault="007F60D5" w:rsidP="000718B1">
      <w:pPr>
        <w:ind w:left="567" w:right="686"/>
        <w:rPr>
          <w:rFonts w:asciiTheme="minorHAnsi" w:hAnsiTheme="minorHAnsi" w:cstheme="minorHAnsi"/>
          <w:sz w:val="22"/>
          <w:szCs w:val="22"/>
          <w:highlight w:val="yellow"/>
          <w:lang w:val="fr-FR"/>
        </w:rPr>
      </w:pPr>
    </w:p>
    <w:tbl>
      <w:tblPr>
        <w:tblW w:w="9497" w:type="dxa"/>
        <w:jc w:val="center"/>
        <w:tblCellMar>
          <w:top w:w="14" w:type="dxa"/>
          <w:left w:w="86" w:type="dxa"/>
          <w:bottom w:w="14" w:type="dxa"/>
          <w:right w:w="86" w:type="dxa"/>
        </w:tblCellMar>
        <w:tblLook w:val="0000" w:firstRow="0" w:lastRow="0" w:firstColumn="0" w:lastColumn="0" w:noHBand="0" w:noVBand="0"/>
      </w:tblPr>
      <w:tblGrid>
        <w:gridCol w:w="2720"/>
        <w:gridCol w:w="6777"/>
      </w:tblGrid>
      <w:tr w:rsidR="003957A9" w:rsidRPr="000718B1" w14:paraId="7270E4E6" w14:textId="77777777" w:rsidTr="000718B1">
        <w:trPr>
          <w:trHeight w:val="288"/>
          <w:jc w:val="center"/>
        </w:trPr>
        <w:tc>
          <w:tcPr>
            <w:tcW w:w="9497" w:type="dxa"/>
            <w:gridSpan w:val="2"/>
            <w:tcBorders>
              <w:top w:val="single" w:sz="4" w:space="0" w:color="C0C0C0"/>
              <w:left w:val="single" w:sz="4" w:space="0" w:color="C0C0C0"/>
              <w:bottom w:val="single" w:sz="4" w:space="0" w:color="C0C0C0"/>
              <w:right w:val="single" w:sz="4" w:space="0" w:color="C0C0C0"/>
            </w:tcBorders>
            <w:shd w:val="clear" w:color="auto" w:fill="E6E6E6"/>
            <w:vAlign w:val="center"/>
          </w:tcPr>
          <w:p w14:paraId="36A4FC54" w14:textId="0BCA3CF2" w:rsidR="003957A9" w:rsidRPr="000718B1" w:rsidRDefault="00FA6651" w:rsidP="000718B1">
            <w:pPr>
              <w:ind w:left="567" w:right="686"/>
              <w:rPr>
                <w:rFonts w:asciiTheme="minorHAnsi" w:hAnsiTheme="minorHAnsi" w:cstheme="minorHAnsi"/>
                <w:b/>
                <w:sz w:val="22"/>
                <w:szCs w:val="22"/>
              </w:rPr>
            </w:pPr>
            <w:r>
              <w:rPr>
                <w:rFonts w:asciiTheme="minorHAnsi" w:hAnsiTheme="minorHAnsi"/>
                <w:b/>
                <w:sz w:val="22"/>
              </w:rPr>
              <w:t>PROFILE SHEET</w:t>
            </w:r>
          </w:p>
        </w:tc>
      </w:tr>
      <w:tr w:rsidR="008D33CF" w:rsidRPr="00E4592D" w14:paraId="34AEC650"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4E38BB" w14:textId="3CF17A5E" w:rsidR="008D33CF" w:rsidRPr="000718B1" w:rsidRDefault="008D33CF" w:rsidP="000718B1">
            <w:pPr>
              <w:ind w:left="196" w:right="686"/>
              <w:rPr>
                <w:rFonts w:asciiTheme="minorHAnsi" w:hAnsiTheme="minorHAnsi" w:cstheme="minorHAnsi"/>
                <w:sz w:val="22"/>
                <w:szCs w:val="22"/>
              </w:rPr>
            </w:pPr>
            <w:r>
              <w:rPr>
                <w:rFonts w:asciiTheme="minorHAnsi" w:hAnsiTheme="minorHAnsi"/>
                <w:sz w:val="22"/>
              </w:rPr>
              <w:t>Proposed project name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E32FD4" w14:textId="69D19CD3" w:rsidR="008D33CF" w:rsidRPr="000718B1" w:rsidRDefault="008D33CF"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specify here the name of the project submitted in response to this Call for Proposals]</w:t>
            </w:r>
          </w:p>
        </w:tc>
      </w:tr>
      <w:tr w:rsidR="00321A6D" w:rsidRPr="00E4592D" w14:paraId="123F11DC"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0A4935" w14:textId="404F1398" w:rsidR="009157F7" w:rsidRPr="000718B1" w:rsidRDefault="07129A90" w:rsidP="000718B1">
            <w:pPr>
              <w:ind w:left="196" w:right="686"/>
              <w:rPr>
                <w:rFonts w:asciiTheme="minorHAnsi" w:hAnsiTheme="minorHAnsi" w:cstheme="minorHAnsi"/>
                <w:sz w:val="22"/>
                <w:szCs w:val="22"/>
              </w:rPr>
            </w:pPr>
            <w:r>
              <w:rPr>
                <w:rFonts w:asciiTheme="minorHAnsi" w:hAnsiTheme="minorHAnsi"/>
                <w:sz w:val="22"/>
              </w:rPr>
              <w:t>Applicant’s full legal name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A7679F" w14:textId="2FC1B87F" w:rsidR="009157F7" w:rsidRPr="000718B1" w:rsidRDefault="00815AA0"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enter the Applicant’s full name here, as stated in the official registration documents]</w:t>
            </w:r>
          </w:p>
        </w:tc>
      </w:tr>
      <w:tr w:rsidR="007F60D5" w:rsidRPr="00E4592D" w14:paraId="0B543D9A"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C8D22F" w14:textId="25BC1D57"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Applicant’s common name (if applicable)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343EA6" w14:textId="77196295" w:rsidR="007F60D5" w:rsidRPr="000718B1" w:rsidRDefault="00815AA0" w:rsidP="000718B1">
            <w:pPr>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[Enter the Applicant’s common name here or N/A (not applicable)]</w:t>
            </w:r>
          </w:p>
        </w:tc>
      </w:tr>
      <w:tr w:rsidR="00FB0BA1" w:rsidRPr="00E4592D" w14:paraId="7824706F"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39C280" w14:textId="18126D0F" w:rsidR="00FB0BA1" w:rsidRPr="000718B1" w:rsidRDefault="00FB0BA1" w:rsidP="000718B1">
            <w:pPr>
              <w:ind w:left="196" w:right="686"/>
              <w:rPr>
                <w:rFonts w:asciiTheme="minorHAnsi" w:hAnsiTheme="minorHAnsi" w:cstheme="minorHAnsi"/>
                <w:sz w:val="22"/>
                <w:szCs w:val="22"/>
              </w:rPr>
            </w:pPr>
            <w:r>
              <w:rPr>
                <w:rFonts w:asciiTheme="minorHAnsi" w:hAnsiTheme="minorHAnsi"/>
                <w:sz w:val="22"/>
              </w:rPr>
              <w:t>Acronym or Abbreviation (if applicable)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E7729C" w14:textId="1E70A16C" w:rsidR="00FB0BA1"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[Enter the applicant’s acronym here, or enter N/A (not applicable)]</w:t>
            </w:r>
          </w:p>
        </w:tc>
      </w:tr>
      <w:tr w:rsidR="007F60D5" w:rsidRPr="00E4592D" w14:paraId="16223C96"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3DF657" w14:textId="69FD02D9"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Surname, first name and position of the legal representative*</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2045CA" w14:textId="262B531F" w:rsidR="007F60D5" w:rsidRPr="000718B1" w:rsidRDefault="00FB0BA1" w:rsidP="000718B1">
            <w:pPr>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[Please state here the surname, first name and position of the Applicant’s legal representative]</w:t>
            </w:r>
          </w:p>
        </w:tc>
      </w:tr>
      <w:tr w:rsidR="00321A6D" w:rsidRPr="00E4592D" w14:paraId="52BAD45C"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9CE942" w14:textId="070B80F6" w:rsidR="009157F7" w:rsidRPr="000718B1" w:rsidRDefault="00C61ECE" w:rsidP="000718B1">
            <w:pPr>
              <w:ind w:left="196" w:right="686"/>
              <w:rPr>
                <w:rFonts w:asciiTheme="minorHAnsi" w:hAnsiTheme="minorHAnsi" w:cstheme="minorHAnsi"/>
                <w:sz w:val="22"/>
                <w:szCs w:val="22"/>
              </w:rPr>
            </w:pPr>
            <w:r>
              <w:rPr>
                <w:rFonts w:asciiTheme="minorHAnsi" w:hAnsiTheme="minorHAnsi"/>
                <w:sz w:val="22"/>
              </w:rPr>
              <w:t>Type of organisation*</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AD55A1" w14:textId="5F5F1496" w:rsidR="009157F7"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[For-profit or not-for-profit organisation. [Specify the type of organisation here (company, NGO, association, etc.)]</w:t>
            </w:r>
          </w:p>
        </w:tc>
      </w:tr>
      <w:tr w:rsidR="007F60D5" w:rsidRPr="00E4592D" w14:paraId="2FC43384"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B7A996" w14:textId="374B37DE"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Registration number*</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F1C2A0" w14:textId="103A3324" w:rsidR="007F60D5" w:rsidRPr="000718B1" w:rsidRDefault="00FB0BA1" w:rsidP="000718B1">
            <w:pPr>
              <w:pStyle w:val="Text"/>
              <w:spacing w:before="0" w:after="0" w:line="240" w:lineRule="auto"/>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[Please specify the Applicant’s legal registration number here]</w:t>
            </w:r>
          </w:p>
        </w:tc>
      </w:tr>
      <w:tr w:rsidR="00225B3A" w:rsidRPr="000718B1" w14:paraId="72B00161"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71A336" w14:textId="31821FB4" w:rsidR="009157F7" w:rsidRPr="000718B1" w:rsidRDefault="20037F20" w:rsidP="000718B1">
            <w:pPr>
              <w:ind w:left="196" w:right="686"/>
              <w:rPr>
                <w:rFonts w:asciiTheme="minorHAnsi" w:hAnsiTheme="minorHAnsi" w:cstheme="minorHAnsi"/>
                <w:sz w:val="22"/>
                <w:szCs w:val="22"/>
              </w:rPr>
            </w:pPr>
            <w:r>
              <w:rPr>
                <w:rFonts w:asciiTheme="minorHAnsi" w:hAnsiTheme="minorHAnsi"/>
                <w:sz w:val="22"/>
              </w:rPr>
              <w:t>Date of registration*</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8F4DFE" w14:textId="15E3205D" w:rsidR="009157F7"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[XX/XX/XXXX]</w:t>
            </w:r>
          </w:p>
        </w:tc>
      </w:tr>
      <w:tr w:rsidR="00E953C8" w:rsidRPr="00E4592D" w14:paraId="24297471"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03"/>
          <w:tblHeader/>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2BA9C7" w14:textId="2D584E6F" w:rsidR="00E953C8" w:rsidRPr="000718B1" w:rsidRDefault="00FB0BA1" w:rsidP="000718B1">
            <w:pPr>
              <w:ind w:left="196" w:right="686"/>
              <w:rPr>
                <w:rFonts w:asciiTheme="minorHAnsi" w:hAnsiTheme="minorHAnsi" w:cstheme="minorHAnsi"/>
                <w:sz w:val="22"/>
                <w:szCs w:val="22"/>
              </w:rPr>
            </w:pPr>
            <w:r>
              <w:rPr>
                <w:rFonts w:asciiTheme="minorHAnsi" w:hAnsiTheme="minorHAnsi"/>
                <w:sz w:val="22"/>
              </w:rPr>
              <w:t>Countries*</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1D2537" w14:textId="60384220" w:rsidR="00E953C8" w:rsidRPr="000718B1" w:rsidRDefault="00FB0BA1" w:rsidP="000718B1">
            <w:pPr>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[Specify the country of registration here]</w:t>
            </w:r>
          </w:p>
        </w:tc>
      </w:tr>
      <w:tr w:rsidR="00E953C8" w:rsidRPr="00E4592D" w14:paraId="19E1C08D"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64D523" w14:textId="2124BCA7" w:rsidR="00E953C8" w:rsidRPr="000718B1" w:rsidRDefault="00825C1B" w:rsidP="000718B1">
            <w:pPr>
              <w:ind w:left="196" w:right="686"/>
              <w:rPr>
                <w:rFonts w:asciiTheme="minorHAnsi" w:hAnsiTheme="minorHAnsi" w:cstheme="minorHAnsi"/>
                <w:sz w:val="22"/>
                <w:szCs w:val="22"/>
              </w:rPr>
            </w:pPr>
            <w:r>
              <w:rPr>
                <w:rFonts w:asciiTheme="minorHAnsi" w:hAnsiTheme="minorHAnsi"/>
                <w:sz w:val="22"/>
              </w:rPr>
              <w:t>Website (URL)</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51817E" w14:textId="612F19EE" w:rsidR="00E953C8" w:rsidRPr="000718B1" w:rsidRDefault="007F60D5"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[Enter the full web address of the Applicant here, or N/A]</w:t>
            </w:r>
          </w:p>
        </w:tc>
      </w:tr>
      <w:tr w:rsidR="007F60D5" w:rsidRPr="00E4592D" w14:paraId="3ACBEBDD"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2A2BB3" w14:textId="2A72F88D"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Surname, first name and role of the contact person*</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DB5EAD" w14:textId="5BCD5E90" w:rsidR="007F60D5" w:rsidRPr="000718B1" w:rsidRDefault="00FB0BA1" w:rsidP="000718B1">
            <w:pPr>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[Please enter the surname, first name and role of the project contact here]</w:t>
            </w:r>
          </w:p>
        </w:tc>
      </w:tr>
      <w:tr w:rsidR="007F60D5" w:rsidRPr="00E4592D" w14:paraId="06CDF04D"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62706E" w14:textId="0B2225AF" w:rsidR="007F60D5" w:rsidRPr="000718B1" w:rsidRDefault="007F60D5" w:rsidP="000718B1">
            <w:pPr>
              <w:ind w:left="196" w:right="686"/>
              <w:rPr>
                <w:rFonts w:asciiTheme="minorHAnsi" w:hAnsiTheme="minorHAnsi" w:cstheme="minorHAnsi"/>
                <w:sz w:val="22"/>
                <w:szCs w:val="22"/>
              </w:rPr>
            </w:pPr>
            <w:r>
              <w:rPr>
                <w:rFonts w:asciiTheme="minorHAnsi" w:hAnsiTheme="minorHAnsi"/>
                <w:sz w:val="22"/>
              </w:rPr>
              <w:t>Telephone number* </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7FE701" w14:textId="38DEC6F4" w:rsidR="007F60D5"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provide the contact person’s telephone number, including the country code]</w:t>
            </w:r>
          </w:p>
        </w:tc>
      </w:tr>
      <w:tr w:rsidR="00E953C8" w:rsidRPr="00E4592D" w14:paraId="05200019"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C911E0" w14:textId="77777777" w:rsidR="00E953C8" w:rsidRPr="000718B1" w:rsidRDefault="00E953C8" w:rsidP="000718B1">
            <w:pPr>
              <w:ind w:left="196" w:right="686"/>
              <w:rPr>
                <w:rFonts w:asciiTheme="minorHAnsi" w:hAnsiTheme="minorHAnsi" w:cstheme="minorHAnsi"/>
                <w:sz w:val="22"/>
                <w:szCs w:val="22"/>
              </w:rPr>
            </w:pPr>
            <w:r>
              <w:rPr>
                <w:rFonts w:asciiTheme="minorHAnsi" w:hAnsiTheme="minorHAnsi"/>
                <w:sz w:val="22"/>
              </w:rPr>
              <w:t>Email address*</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BF8A0E" w14:textId="7D8882DD" w:rsidR="00E953C8"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enter the contact person’s email address here]</w:t>
            </w:r>
          </w:p>
        </w:tc>
      </w:tr>
      <w:tr w:rsidR="00E953C8" w:rsidRPr="00E4592D" w14:paraId="469EB3DC" w14:textId="77777777" w:rsidTr="000718B1">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60"/>
          <w:jc w:val="center"/>
        </w:trPr>
        <w:tc>
          <w:tcPr>
            <w:tcW w:w="27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B07DB9" w14:textId="553BDB98" w:rsidR="00E953C8" w:rsidRPr="000718B1" w:rsidRDefault="00E953C8" w:rsidP="000718B1">
            <w:pPr>
              <w:ind w:left="196" w:right="686"/>
              <w:rPr>
                <w:rFonts w:asciiTheme="minorHAnsi" w:hAnsiTheme="minorHAnsi" w:cstheme="minorHAnsi"/>
                <w:sz w:val="22"/>
                <w:szCs w:val="22"/>
              </w:rPr>
            </w:pPr>
            <w:r>
              <w:rPr>
                <w:rFonts w:asciiTheme="minorHAnsi" w:hAnsiTheme="minorHAnsi"/>
                <w:sz w:val="22"/>
              </w:rPr>
              <w:t>Full address*</w:t>
            </w:r>
          </w:p>
        </w:tc>
        <w:tc>
          <w:tcPr>
            <w:tcW w:w="67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D3F65B" w14:textId="17863529" w:rsidR="00E953C8" w:rsidRPr="000718B1" w:rsidRDefault="00FB0BA1"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enter the applicant’s postal address here]</w:t>
            </w:r>
          </w:p>
        </w:tc>
      </w:tr>
    </w:tbl>
    <w:p w14:paraId="21C0DD36" w14:textId="07C43888" w:rsidR="00FB65AA" w:rsidRPr="004A6442" w:rsidRDefault="007F60D5" w:rsidP="000718B1">
      <w:pPr>
        <w:ind w:left="567" w:right="686"/>
        <w:jc w:val="both"/>
        <w:rPr>
          <w:rFonts w:asciiTheme="minorHAnsi" w:hAnsiTheme="minorHAnsi" w:cstheme="minorHAnsi"/>
          <w:color w:val="FF0000"/>
          <w:sz w:val="22"/>
          <w:szCs w:val="22"/>
        </w:rPr>
      </w:pPr>
      <w:r>
        <w:rPr>
          <w:rFonts w:asciiTheme="minorHAnsi" w:hAnsiTheme="minorHAnsi"/>
          <w:color w:val="FF0000"/>
          <w:sz w:val="22"/>
        </w:rPr>
        <w:t xml:space="preserve">* </w:t>
      </w:r>
      <w:proofErr w:type="gramStart"/>
      <w:r>
        <w:rPr>
          <w:rFonts w:asciiTheme="minorHAnsi" w:hAnsiTheme="minorHAnsi"/>
          <w:color w:val="FF0000"/>
          <w:sz w:val="22"/>
        </w:rPr>
        <w:t>required</w:t>
      </w:r>
      <w:proofErr w:type="gramEnd"/>
      <w:r>
        <w:rPr>
          <w:rFonts w:asciiTheme="minorHAnsi" w:hAnsiTheme="minorHAnsi"/>
          <w:color w:val="FF0000"/>
          <w:sz w:val="22"/>
        </w:rPr>
        <w:t xml:space="preserve"> fields</w:t>
      </w:r>
    </w:p>
    <w:p w14:paraId="00A16E6A" w14:textId="4C1579ED" w:rsidR="006D6632" w:rsidRPr="00483179" w:rsidRDefault="006D6632" w:rsidP="000718B1">
      <w:pPr>
        <w:ind w:left="567" w:right="686"/>
        <w:jc w:val="both"/>
        <w:rPr>
          <w:rFonts w:asciiTheme="minorHAnsi" w:hAnsiTheme="minorHAnsi" w:cstheme="minorHAnsi"/>
          <w:sz w:val="22"/>
          <w:szCs w:val="22"/>
          <w:lang w:val="en-US"/>
        </w:rPr>
      </w:pPr>
    </w:p>
    <w:p w14:paraId="73C3D85C" w14:textId="182C7683" w:rsidR="007F60D5" w:rsidRPr="000718B1" w:rsidRDefault="00703249" w:rsidP="000718B1">
      <w:pPr>
        <w:pStyle w:val="Titre1"/>
        <w:ind w:left="567" w:right="686"/>
      </w:pPr>
      <w:r w:rsidRPr="000718B1">
        <w:fldChar w:fldCharType="begin"/>
      </w:r>
      <w:r w:rsidRPr="000718B1">
        <w:instrText xml:space="preserve"> AUTONUMLGL  \* Arabic \s . </w:instrText>
      </w:r>
      <w:bookmarkStart w:id="4" w:name="_Toc233637311"/>
      <w:r w:rsidRPr="000718B1">
        <w:fldChar w:fldCharType="end"/>
      </w:r>
      <w:r>
        <w:t xml:space="preserve"> APPLICANT’S DETAILS</w:t>
      </w:r>
      <w:bookmarkEnd w:id="4"/>
      <w:r>
        <w:t xml:space="preserve"> </w:t>
      </w:r>
    </w:p>
    <w:p w14:paraId="44CF2AB1" w14:textId="77777777" w:rsidR="00703249" w:rsidRPr="00483179" w:rsidRDefault="00703249" w:rsidP="000718B1">
      <w:pPr>
        <w:ind w:left="567" w:right="686"/>
        <w:jc w:val="both"/>
        <w:rPr>
          <w:rFonts w:asciiTheme="minorHAnsi" w:hAnsiTheme="minorHAnsi" w:cstheme="minorHAnsi"/>
          <w:color w:val="FFFFFF" w:themeColor="background1"/>
          <w:sz w:val="22"/>
          <w:szCs w:val="22"/>
          <w:highlight w:val="darkBlue"/>
          <w:lang w:val="en-US"/>
        </w:rPr>
      </w:pPr>
    </w:p>
    <w:p w14:paraId="19BF6C4A" w14:textId="38F6EA77" w:rsidR="00F03D20" w:rsidRPr="000718B1" w:rsidRDefault="00815AA0" w:rsidP="000718B1">
      <w:pPr>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describe the structure of the Applicant here (max. 1 page), including your organisation’s mission.] What is the purpose of your organisation? How is your organisation structured? How are decisions made (board of directors, director/co-ordinator, etc.)</w:t>
      </w:r>
      <w:proofErr w:type="gramStart"/>
      <w:r>
        <w:rPr>
          <w:rFonts w:asciiTheme="minorHAnsi" w:hAnsiTheme="minorHAnsi"/>
          <w:color w:val="FFFFFF" w:themeColor="background1"/>
          <w:sz w:val="22"/>
          <w:highlight w:val="darkBlue"/>
        </w:rPr>
        <w:t>? ?</w:t>
      </w:r>
      <w:proofErr w:type="gramEnd"/>
      <w:r>
        <w:rPr>
          <w:rFonts w:asciiTheme="minorHAnsi" w:hAnsiTheme="minorHAnsi"/>
          <w:color w:val="FFFFFF" w:themeColor="background1"/>
          <w:sz w:val="22"/>
          <w:highlight w:val="darkBlue"/>
        </w:rPr>
        <w:t xml:space="preserve"> How many people work in your organisation? Are they permanent staff, paid on a project basis, or volunteers?</w:t>
      </w:r>
      <w:r>
        <w:rPr>
          <w:rFonts w:asciiTheme="minorHAnsi" w:hAnsiTheme="minorHAnsi"/>
          <w:color w:val="FFFFFF" w:themeColor="background1"/>
          <w:sz w:val="22"/>
          <w:highlight w:val="darkBlue"/>
        </w:rPr>
        <w:tab/>
      </w:r>
    </w:p>
    <w:p w14:paraId="1AC3AE31" w14:textId="354604B3" w:rsidR="00086B3F" w:rsidRPr="00483179" w:rsidRDefault="00086B3F" w:rsidP="000718B1">
      <w:pPr>
        <w:ind w:left="567" w:right="686"/>
        <w:jc w:val="both"/>
        <w:rPr>
          <w:rFonts w:asciiTheme="minorHAnsi" w:hAnsiTheme="minorHAnsi" w:cstheme="minorHAnsi"/>
          <w:color w:val="FFFFFF" w:themeColor="background1"/>
          <w:sz w:val="22"/>
          <w:szCs w:val="22"/>
          <w:highlight w:val="darkBlue"/>
          <w:lang w:val="en-US"/>
        </w:rPr>
      </w:pPr>
    </w:p>
    <w:p w14:paraId="08AD20EE" w14:textId="37BD3EAB" w:rsidR="00046127" w:rsidRPr="000718B1" w:rsidRDefault="00046127" w:rsidP="000718B1">
      <w:p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Partnerships for the implementation of the Project, which is the subject of the grant application</w:t>
      </w:r>
    </w:p>
    <w:p w14:paraId="0D12AD8B" w14:textId="14C7B349" w:rsidR="00F60D5F" w:rsidRPr="000718B1" w:rsidRDefault="00D24C7D" w:rsidP="00D24C7D">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lastRenderedPageBreak/>
        <w:t>[Please state whether the project will be carried out in collaboration with other organisations. If so, please specify the partners and their roles.]</w:t>
      </w:r>
    </w:p>
    <w:p w14:paraId="651A3A09" w14:textId="77777777" w:rsidR="00180F3B" w:rsidRPr="00483179" w:rsidRDefault="00180F3B" w:rsidP="000718B1">
      <w:pPr>
        <w:ind w:left="567" w:right="686"/>
        <w:jc w:val="both"/>
        <w:rPr>
          <w:rFonts w:asciiTheme="minorHAnsi" w:hAnsiTheme="minorHAnsi" w:cstheme="minorHAnsi"/>
          <w:color w:val="FFFFFF" w:themeColor="background1"/>
          <w:sz w:val="22"/>
          <w:szCs w:val="22"/>
          <w:highlight w:val="darkBlue"/>
          <w:lang w:val="en-US"/>
        </w:rPr>
      </w:pPr>
    </w:p>
    <w:p w14:paraId="376BBA5B" w14:textId="6FF4AB36" w:rsidR="00086B3F" w:rsidRPr="000718B1" w:rsidRDefault="008543D5" w:rsidP="000718B1">
      <w:pPr>
        <w:pStyle w:val="Titre1"/>
        <w:ind w:left="567" w:right="686"/>
      </w:pPr>
      <w:r w:rsidRPr="000718B1">
        <w:fldChar w:fldCharType="begin"/>
      </w:r>
      <w:r w:rsidRPr="000718B1">
        <w:instrText xml:space="preserve"> AUTONUMLGL  \* Arabic \s . </w:instrText>
      </w:r>
      <w:bookmarkStart w:id="5" w:name="_Toc233637312"/>
      <w:r w:rsidRPr="000718B1">
        <w:fldChar w:fldCharType="end"/>
      </w:r>
      <w:r>
        <w:t>FINANCIAL CAPACITY</w:t>
      </w:r>
      <w:bookmarkEnd w:id="5"/>
    </w:p>
    <w:p w14:paraId="767FE741" w14:textId="0861F7A3" w:rsidR="009A5D80" w:rsidRPr="00483179" w:rsidRDefault="009A5D80" w:rsidP="00851592">
      <w:pPr>
        <w:rPr>
          <w:rFonts w:asciiTheme="minorHAnsi" w:hAnsiTheme="minorHAnsi" w:cstheme="minorHAnsi"/>
          <w:sz w:val="22"/>
          <w:szCs w:val="22"/>
          <w:lang w:val="en-US"/>
        </w:rPr>
      </w:pPr>
    </w:p>
    <w:p w14:paraId="2336C7D0" w14:textId="398BBA68" w:rsidR="008B4265" w:rsidRPr="000718B1" w:rsidRDefault="008B4265" w:rsidP="00BC0288">
      <w:pPr>
        <w:pStyle w:val="Paragraphedeliste"/>
        <w:numPr>
          <w:ilvl w:val="0"/>
          <w:numId w:val="9"/>
        </w:numPr>
        <w:ind w:left="567" w:right="686" w:hanging="141"/>
        <w:rPr>
          <w:rFonts w:asciiTheme="minorHAnsi" w:hAnsiTheme="minorHAnsi" w:cstheme="minorHAnsi"/>
          <w:sz w:val="22"/>
          <w:szCs w:val="22"/>
        </w:rPr>
      </w:pPr>
      <w:r>
        <w:rPr>
          <w:rFonts w:asciiTheme="minorHAnsi" w:hAnsiTheme="minorHAnsi"/>
          <w:sz w:val="22"/>
        </w:rPr>
        <w:t>Total revenue for the previous financial year (in EUR): [</w:t>
      </w:r>
      <w:r>
        <w:rPr>
          <w:rFonts w:asciiTheme="minorHAnsi" w:hAnsiTheme="minorHAnsi"/>
          <w:color w:val="FFFFFF" w:themeColor="background1"/>
          <w:sz w:val="22"/>
          <w:highlight w:val="darkBlue"/>
        </w:rPr>
        <w:t>amount</w:t>
      </w:r>
      <w:r>
        <w:rPr>
          <w:rFonts w:asciiTheme="minorHAnsi" w:hAnsiTheme="minorHAnsi"/>
          <w:sz w:val="22"/>
        </w:rPr>
        <w:t>] €</w:t>
      </w:r>
    </w:p>
    <w:p w14:paraId="14A22380" w14:textId="5A713337" w:rsidR="00152264" w:rsidRPr="00565328" w:rsidRDefault="008B4265" w:rsidP="00BC0288">
      <w:pPr>
        <w:pStyle w:val="Paragraphedeliste"/>
        <w:numPr>
          <w:ilvl w:val="0"/>
          <w:numId w:val="9"/>
        </w:numPr>
        <w:ind w:left="567" w:right="686" w:hanging="141"/>
        <w:rPr>
          <w:rFonts w:asciiTheme="minorHAnsi" w:hAnsiTheme="minorHAnsi" w:cstheme="minorHAnsi"/>
          <w:sz w:val="22"/>
          <w:szCs w:val="22"/>
        </w:rPr>
      </w:pPr>
      <w:r>
        <w:rPr>
          <w:rFonts w:asciiTheme="minorHAnsi" w:hAnsiTheme="minorHAnsi"/>
          <w:sz w:val="22"/>
        </w:rPr>
        <w:t>Total expenditure during the previous financial year (in EUR): [</w:t>
      </w:r>
      <w:r>
        <w:rPr>
          <w:rFonts w:asciiTheme="minorHAnsi" w:hAnsiTheme="minorHAnsi"/>
          <w:color w:val="FFFFFF" w:themeColor="background1"/>
          <w:sz w:val="22"/>
          <w:highlight w:val="darkBlue"/>
        </w:rPr>
        <w:t>amount]</w:t>
      </w:r>
      <w:r>
        <w:rPr>
          <w:rFonts w:asciiTheme="minorHAnsi" w:hAnsiTheme="minorHAnsi"/>
          <w:sz w:val="22"/>
        </w:rPr>
        <w:t xml:space="preserve"> €</w:t>
      </w:r>
      <w:r>
        <w:rPr>
          <w:rFonts w:asciiTheme="minorHAnsi" w:hAnsiTheme="minorHAnsi"/>
          <w:sz w:val="22"/>
        </w:rPr>
        <w:tab/>
      </w:r>
    </w:p>
    <w:p w14:paraId="3CD48F39" w14:textId="2E54D7FC" w:rsidR="00565328" w:rsidRPr="00565328" w:rsidRDefault="00152264" w:rsidP="00BC0288">
      <w:pPr>
        <w:pStyle w:val="Paragraphedeliste"/>
        <w:numPr>
          <w:ilvl w:val="0"/>
          <w:numId w:val="9"/>
        </w:numPr>
        <w:ind w:left="567" w:right="686" w:hanging="141"/>
        <w:rPr>
          <w:rFonts w:asciiTheme="minorHAnsi" w:hAnsiTheme="minorHAnsi" w:cstheme="minorHAnsi"/>
          <w:sz w:val="22"/>
          <w:szCs w:val="22"/>
        </w:rPr>
      </w:pPr>
      <w:r>
        <w:rPr>
          <w:rFonts w:asciiTheme="minorHAnsi" w:hAnsiTheme="minorHAnsi"/>
          <w:sz w:val="22"/>
        </w:rPr>
        <w:t>Reference year: [</w:t>
      </w:r>
      <w:r>
        <w:rPr>
          <w:rFonts w:asciiTheme="minorHAnsi" w:hAnsiTheme="minorHAnsi"/>
          <w:color w:val="FFFFFF" w:themeColor="background1"/>
          <w:sz w:val="22"/>
          <w:highlight w:val="darkBlue"/>
        </w:rPr>
        <w:t>DD/MM/YYYY</w:t>
      </w:r>
      <w:r>
        <w:rPr>
          <w:rFonts w:asciiTheme="minorHAnsi" w:hAnsiTheme="minorHAnsi"/>
          <w:sz w:val="22"/>
        </w:rPr>
        <w:t>]</w:t>
      </w:r>
    </w:p>
    <w:p w14:paraId="06C80F63" w14:textId="31156311" w:rsidR="00950AC8" w:rsidRPr="00565328" w:rsidRDefault="00950AC8" w:rsidP="00BC0288">
      <w:pPr>
        <w:pStyle w:val="Paragraphedeliste"/>
        <w:numPr>
          <w:ilvl w:val="0"/>
          <w:numId w:val="9"/>
        </w:numPr>
        <w:ind w:left="567" w:right="686" w:hanging="141"/>
        <w:rPr>
          <w:rFonts w:asciiTheme="minorHAnsi" w:hAnsiTheme="minorHAnsi" w:cstheme="minorHAnsi"/>
          <w:sz w:val="22"/>
          <w:szCs w:val="22"/>
        </w:rPr>
      </w:pPr>
      <w:r>
        <w:rPr>
          <w:rFonts w:asciiTheme="minorHAnsi" w:hAnsiTheme="minorHAnsi"/>
          <w:sz w:val="22"/>
        </w:rPr>
        <w:t>What percentage of your annual budget is made up of grants</w:t>
      </w:r>
      <w:proofErr w:type="gramStart"/>
      <w:r>
        <w:rPr>
          <w:rFonts w:asciiTheme="minorHAnsi" w:hAnsiTheme="minorHAnsi"/>
          <w:sz w:val="22"/>
        </w:rPr>
        <w:t>?</w:t>
      </w:r>
      <w:r>
        <w:rPr>
          <w:rFonts w:asciiTheme="minorHAnsi" w:hAnsiTheme="minorHAnsi"/>
          <w:b/>
        </w:rPr>
        <w:t> </w:t>
      </w:r>
      <w:r>
        <w:rPr>
          <w:rFonts w:asciiTheme="minorHAnsi" w:hAnsiTheme="minorHAnsi"/>
          <w:b/>
          <w:color w:val="FFFFFF" w:themeColor="background1"/>
        </w:rPr>
        <w:t>:</w:t>
      </w:r>
      <w:proofErr w:type="gramEnd"/>
      <w:r>
        <w:rPr>
          <w:rFonts w:asciiTheme="minorHAnsi" w:hAnsiTheme="minorHAnsi"/>
          <w:b/>
          <w:color w:val="FFFFFF" w:themeColor="background1"/>
        </w:rPr>
        <w:t xml:space="preserve"> </w:t>
      </w:r>
      <w:r>
        <w:rPr>
          <w:rFonts w:asciiTheme="minorHAnsi" w:hAnsiTheme="minorHAnsi"/>
          <w:color w:val="FFFFFF" w:themeColor="background1"/>
          <w:sz w:val="22"/>
          <w:highlight w:val="darkBlue"/>
        </w:rPr>
        <w:t>[percentage]</w:t>
      </w:r>
      <w:r>
        <w:rPr>
          <w:rFonts w:asciiTheme="minorHAnsi" w:hAnsiTheme="minorHAnsi"/>
          <w:b/>
        </w:rPr>
        <w:t xml:space="preserve"> </w:t>
      </w:r>
      <w:r>
        <w:rPr>
          <w:rFonts w:asciiTheme="minorHAnsi" w:hAnsiTheme="minorHAnsi"/>
          <w:sz w:val="22"/>
        </w:rPr>
        <w:t>%</w:t>
      </w:r>
    </w:p>
    <w:p w14:paraId="6976868B" w14:textId="77777777" w:rsidR="00D22E15" w:rsidRDefault="00D22E15" w:rsidP="00565328">
      <w:pPr>
        <w:pStyle w:val="Paragraphedeliste"/>
        <w:ind w:left="567" w:right="686"/>
        <w:rPr>
          <w:rFonts w:asciiTheme="minorHAnsi" w:hAnsiTheme="minorHAnsi" w:cstheme="minorHAnsi"/>
          <w:sz w:val="22"/>
          <w:szCs w:val="22"/>
        </w:rPr>
      </w:pPr>
    </w:p>
    <w:p w14:paraId="4EDD1B8E" w14:textId="77777777" w:rsidR="00565328" w:rsidRPr="000718B1" w:rsidRDefault="00565328" w:rsidP="00851592">
      <w:pPr>
        <w:pStyle w:val="Paragraphedeliste"/>
        <w:ind w:left="567" w:right="686"/>
        <w:jc w:val="both"/>
        <w:rPr>
          <w:rFonts w:asciiTheme="minorHAnsi" w:hAnsiTheme="minorHAnsi" w:cstheme="minorHAnsi"/>
          <w:sz w:val="22"/>
          <w:szCs w:val="22"/>
        </w:rPr>
      </w:pPr>
    </w:p>
    <w:p w14:paraId="06CF7DEF" w14:textId="77777777" w:rsidR="000C4BE5" w:rsidRPr="000718B1" w:rsidRDefault="008B4265" w:rsidP="00851592">
      <w:pPr>
        <w:ind w:left="567" w:right="686"/>
        <w:jc w:val="both"/>
        <w:rPr>
          <w:rFonts w:asciiTheme="minorHAnsi" w:hAnsiTheme="minorHAnsi" w:cstheme="minorHAnsi"/>
          <w:sz w:val="22"/>
          <w:szCs w:val="22"/>
        </w:rPr>
      </w:pPr>
      <w:r>
        <w:rPr>
          <w:rFonts w:asciiTheme="minorHAnsi" w:hAnsiTheme="minorHAnsi"/>
          <w:sz w:val="22"/>
        </w:rPr>
        <w:t xml:space="preserve">Please list your sources of income for </w:t>
      </w:r>
      <w:r>
        <w:rPr>
          <w:rFonts w:asciiTheme="minorHAnsi" w:hAnsiTheme="minorHAnsi"/>
          <w:b/>
          <w:sz w:val="22"/>
        </w:rPr>
        <w:t>the previous two years</w:t>
      </w:r>
      <w:r>
        <w:rPr>
          <w:rFonts w:asciiTheme="minorHAnsi" w:hAnsiTheme="minorHAnsi"/>
          <w:sz w:val="22"/>
        </w:rPr>
        <w:t>, stating the names of all donors and the amounts.</w:t>
      </w:r>
    </w:p>
    <w:p w14:paraId="7A5A3674" w14:textId="77777777" w:rsidR="000C4BE5" w:rsidRPr="00483179" w:rsidRDefault="000C4BE5" w:rsidP="000718B1">
      <w:pPr>
        <w:ind w:left="567" w:right="686"/>
        <w:jc w:val="both"/>
        <w:rPr>
          <w:rFonts w:asciiTheme="minorHAnsi" w:hAnsiTheme="minorHAnsi" w:cstheme="minorHAnsi"/>
          <w:sz w:val="22"/>
          <w:szCs w:val="22"/>
          <w:lang w:val="en-US"/>
        </w:rPr>
      </w:pPr>
    </w:p>
    <w:tbl>
      <w:tblPr>
        <w:tblStyle w:val="Grilledutableau"/>
        <w:tblW w:w="0" w:type="auto"/>
        <w:jc w:val="center"/>
        <w:tblLook w:val="04A0" w:firstRow="1" w:lastRow="0" w:firstColumn="1" w:lastColumn="0" w:noHBand="0" w:noVBand="1"/>
      </w:tblPr>
      <w:tblGrid>
        <w:gridCol w:w="2114"/>
        <w:gridCol w:w="2417"/>
        <w:gridCol w:w="2894"/>
        <w:gridCol w:w="2392"/>
      </w:tblGrid>
      <w:tr w:rsidR="00E76130" w:rsidRPr="000718B1" w14:paraId="60E3FA08" w14:textId="77777777" w:rsidTr="00E44248">
        <w:trPr>
          <w:trHeight w:val="787"/>
          <w:jc w:val="center"/>
        </w:trPr>
        <w:tc>
          <w:tcPr>
            <w:tcW w:w="2114" w:type="dxa"/>
          </w:tcPr>
          <w:p w14:paraId="21BE2F8E" w14:textId="3230224C" w:rsidR="00E76130" w:rsidRPr="00060134" w:rsidRDefault="00E76130" w:rsidP="00E44248">
            <w:pPr>
              <w:ind w:left="567" w:right="686"/>
              <w:jc w:val="center"/>
              <w:rPr>
                <w:rFonts w:asciiTheme="minorHAnsi" w:hAnsiTheme="minorHAnsi" w:cstheme="minorHAnsi"/>
                <w:b/>
                <w:sz w:val="20"/>
                <w:szCs w:val="20"/>
              </w:rPr>
            </w:pPr>
            <w:r>
              <w:rPr>
                <w:rFonts w:asciiTheme="minorHAnsi" w:hAnsiTheme="minorHAnsi"/>
                <w:b/>
                <w:sz w:val="20"/>
              </w:rPr>
              <w:t>Year</w:t>
            </w:r>
          </w:p>
        </w:tc>
        <w:tc>
          <w:tcPr>
            <w:tcW w:w="2417" w:type="dxa"/>
          </w:tcPr>
          <w:p w14:paraId="18331482" w14:textId="24E65325" w:rsidR="00E76130" w:rsidRPr="00060134" w:rsidRDefault="00E76130" w:rsidP="00E44248">
            <w:pPr>
              <w:ind w:left="465" w:right="686"/>
              <w:jc w:val="center"/>
              <w:rPr>
                <w:rFonts w:asciiTheme="minorHAnsi" w:hAnsiTheme="minorHAnsi" w:cstheme="minorHAnsi"/>
                <w:b/>
                <w:sz w:val="20"/>
                <w:szCs w:val="20"/>
              </w:rPr>
            </w:pPr>
            <w:r>
              <w:rPr>
                <w:rFonts w:asciiTheme="minorHAnsi" w:hAnsiTheme="minorHAnsi"/>
                <w:b/>
                <w:sz w:val="20"/>
              </w:rPr>
              <w:t>Source of income</w:t>
            </w:r>
          </w:p>
        </w:tc>
        <w:tc>
          <w:tcPr>
            <w:tcW w:w="2894" w:type="dxa"/>
          </w:tcPr>
          <w:p w14:paraId="36654E9C" w14:textId="571C01B9" w:rsidR="00E76130" w:rsidRPr="00060134" w:rsidRDefault="00E76130" w:rsidP="00E44248">
            <w:pPr>
              <w:ind w:left="315" w:right="686"/>
              <w:jc w:val="center"/>
              <w:rPr>
                <w:rFonts w:asciiTheme="minorHAnsi" w:hAnsiTheme="minorHAnsi" w:cstheme="minorHAnsi"/>
                <w:b/>
                <w:sz w:val="20"/>
                <w:szCs w:val="20"/>
              </w:rPr>
            </w:pPr>
            <w:r>
              <w:rPr>
                <w:rFonts w:asciiTheme="minorHAnsi" w:hAnsiTheme="minorHAnsi"/>
                <w:b/>
                <w:sz w:val="20"/>
              </w:rPr>
              <w:t>Nature of income (grant, benefit, other)</w:t>
            </w:r>
          </w:p>
        </w:tc>
        <w:tc>
          <w:tcPr>
            <w:tcW w:w="2392" w:type="dxa"/>
          </w:tcPr>
          <w:p w14:paraId="7AA6825C" w14:textId="2201B40E" w:rsidR="00E76130" w:rsidRPr="00060134" w:rsidRDefault="00E76130" w:rsidP="00E44248">
            <w:pPr>
              <w:ind w:left="540" w:right="686"/>
              <w:jc w:val="center"/>
              <w:rPr>
                <w:rFonts w:asciiTheme="minorHAnsi" w:hAnsiTheme="minorHAnsi" w:cstheme="minorHAnsi"/>
                <w:b/>
                <w:sz w:val="20"/>
                <w:szCs w:val="20"/>
              </w:rPr>
            </w:pPr>
            <w:r>
              <w:rPr>
                <w:rFonts w:asciiTheme="minorHAnsi" w:hAnsiTheme="minorHAnsi"/>
                <w:b/>
                <w:sz w:val="20"/>
              </w:rPr>
              <w:t>Amount</w:t>
            </w:r>
          </w:p>
        </w:tc>
      </w:tr>
      <w:tr w:rsidR="00E76130" w:rsidRPr="000718B1" w14:paraId="6ED1455E" w14:textId="77777777" w:rsidTr="00E44248">
        <w:trPr>
          <w:trHeight w:val="706"/>
          <w:jc w:val="center"/>
        </w:trPr>
        <w:tc>
          <w:tcPr>
            <w:tcW w:w="2114" w:type="dxa"/>
          </w:tcPr>
          <w:p w14:paraId="24FBF36D" w14:textId="75FB2149" w:rsidR="00E76130" w:rsidRPr="00060134" w:rsidRDefault="00AE6913" w:rsidP="00483179">
            <w:pPr>
              <w:ind w:left="567"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[AAAA]</w:t>
            </w:r>
          </w:p>
        </w:tc>
        <w:tc>
          <w:tcPr>
            <w:tcW w:w="2417" w:type="dxa"/>
          </w:tcPr>
          <w:p w14:paraId="70B6735D" w14:textId="4773A2DE" w:rsidR="00E76130" w:rsidRPr="00060134" w:rsidRDefault="00E76130" w:rsidP="00483179">
            <w:pPr>
              <w:ind w:left="39"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[Name of the client or donor]</w:t>
            </w:r>
          </w:p>
        </w:tc>
        <w:tc>
          <w:tcPr>
            <w:tcW w:w="2894" w:type="dxa"/>
          </w:tcPr>
          <w:p w14:paraId="7B6C3F39" w14:textId="77EA7C63" w:rsidR="00E76130" w:rsidRPr="00060134" w:rsidRDefault="00E76130" w:rsidP="00483179">
            <w:pPr>
              <w:ind w:left="44"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[Grant, benefit, other: please specify]</w:t>
            </w:r>
          </w:p>
        </w:tc>
        <w:tc>
          <w:tcPr>
            <w:tcW w:w="2392" w:type="dxa"/>
          </w:tcPr>
          <w:p w14:paraId="22749DAA" w14:textId="65514FB8" w:rsidR="00E76130" w:rsidRPr="00060134" w:rsidRDefault="00E76130" w:rsidP="00483179">
            <w:pPr>
              <w:ind w:right="686"/>
              <w:rPr>
                <w:rFonts w:asciiTheme="minorHAnsi" w:hAnsiTheme="minorHAnsi" w:cstheme="minorHAnsi"/>
                <w:sz w:val="20"/>
                <w:szCs w:val="20"/>
              </w:rPr>
            </w:pPr>
            <w:r>
              <w:rPr>
                <w:rFonts w:asciiTheme="minorHAnsi" w:hAnsiTheme="minorHAnsi"/>
                <w:sz w:val="20"/>
              </w:rPr>
              <w:t>[</w:t>
            </w:r>
            <w:r>
              <w:rPr>
                <w:rFonts w:asciiTheme="minorHAnsi" w:hAnsiTheme="minorHAnsi"/>
                <w:color w:val="FFFFFF" w:themeColor="background1"/>
                <w:sz w:val="20"/>
                <w:highlight w:val="darkBlue"/>
              </w:rPr>
              <w:t>Amount</w:t>
            </w:r>
            <w:r>
              <w:rPr>
                <w:rFonts w:asciiTheme="minorHAnsi" w:hAnsiTheme="minorHAnsi"/>
                <w:sz w:val="20"/>
              </w:rPr>
              <w:t>] €</w:t>
            </w:r>
          </w:p>
        </w:tc>
      </w:tr>
      <w:tr w:rsidR="00E76130" w:rsidRPr="000718B1" w14:paraId="06608A2B" w14:textId="77777777" w:rsidTr="00E44248">
        <w:trPr>
          <w:trHeight w:val="567"/>
          <w:jc w:val="center"/>
        </w:trPr>
        <w:tc>
          <w:tcPr>
            <w:tcW w:w="2114" w:type="dxa"/>
          </w:tcPr>
          <w:p w14:paraId="6D5F1358" w14:textId="014D2900" w:rsidR="00E76130" w:rsidRPr="00060134" w:rsidRDefault="00AE6913" w:rsidP="00483179">
            <w:pPr>
              <w:ind w:left="567"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[AAAA]</w:t>
            </w:r>
          </w:p>
        </w:tc>
        <w:tc>
          <w:tcPr>
            <w:tcW w:w="2417" w:type="dxa"/>
          </w:tcPr>
          <w:p w14:paraId="7375FBE5" w14:textId="610CEC8F" w:rsidR="00E76130" w:rsidRPr="00060134" w:rsidRDefault="00AE6913" w:rsidP="00483179">
            <w:pPr>
              <w:ind w:left="39"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[Name of the client or donor]</w:t>
            </w:r>
          </w:p>
        </w:tc>
        <w:tc>
          <w:tcPr>
            <w:tcW w:w="2894" w:type="dxa"/>
          </w:tcPr>
          <w:p w14:paraId="6E8244E2" w14:textId="4E7017AF" w:rsidR="00E76130" w:rsidRPr="00060134" w:rsidRDefault="00AE6913" w:rsidP="00483179">
            <w:pPr>
              <w:ind w:left="44"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[Grant, benefit, other: please specify]</w:t>
            </w:r>
          </w:p>
        </w:tc>
        <w:tc>
          <w:tcPr>
            <w:tcW w:w="2392" w:type="dxa"/>
          </w:tcPr>
          <w:p w14:paraId="104D73CF" w14:textId="75CA5741" w:rsidR="00E76130" w:rsidRPr="00060134" w:rsidRDefault="00E76130" w:rsidP="00483179">
            <w:pPr>
              <w:ind w:right="686"/>
              <w:rPr>
                <w:rFonts w:asciiTheme="minorHAnsi" w:hAnsiTheme="minorHAnsi" w:cstheme="minorHAnsi"/>
                <w:sz w:val="20"/>
                <w:szCs w:val="20"/>
              </w:rPr>
            </w:pPr>
            <w:r>
              <w:rPr>
                <w:rFonts w:asciiTheme="minorHAnsi" w:hAnsiTheme="minorHAnsi"/>
                <w:color w:val="FFFFFF" w:themeColor="background1"/>
                <w:sz w:val="20"/>
                <w:highlight w:val="darkBlue"/>
              </w:rPr>
              <w:t>Amount</w:t>
            </w:r>
            <w:r>
              <w:rPr>
                <w:rFonts w:asciiTheme="minorHAnsi" w:hAnsiTheme="minorHAnsi"/>
                <w:sz w:val="20"/>
              </w:rPr>
              <w:t>] €</w:t>
            </w:r>
          </w:p>
        </w:tc>
      </w:tr>
      <w:tr w:rsidR="00E76130" w:rsidRPr="000718B1" w14:paraId="4C90ED98" w14:textId="77777777" w:rsidTr="00E44248">
        <w:trPr>
          <w:trHeight w:val="547"/>
          <w:jc w:val="center"/>
        </w:trPr>
        <w:tc>
          <w:tcPr>
            <w:tcW w:w="2114" w:type="dxa"/>
          </w:tcPr>
          <w:p w14:paraId="40A14F6A" w14:textId="082AA152" w:rsidR="00E76130" w:rsidRPr="00060134" w:rsidRDefault="00AE6913" w:rsidP="00483179">
            <w:pPr>
              <w:ind w:left="567"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[AAAA]</w:t>
            </w:r>
          </w:p>
        </w:tc>
        <w:tc>
          <w:tcPr>
            <w:tcW w:w="2417" w:type="dxa"/>
          </w:tcPr>
          <w:p w14:paraId="07706D67" w14:textId="47DC1313" w:rsidR="00E76130" w:rsidRPr="00060134" w:rsidRDefault="00AE6913" w:rsidP="00483179">
            <w:pPr>
              <w:ind w:left="39"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[Name of the client or donor]</w:t>
            </w:r>
          </w:p>
        </w:tc>
        <w:tc>
          <w:tcPr>
            <w:tcW w:w="2894" w:type="dxa"/>
          </w:tcPr>
          <w:p w14:paraId="738DDA44" w14:textId="3D497CE0" w:rsidR="00E76130" w:rsidRPr="00060134" w:rsidRDefault="00AE6913" w:rsidP="00483179">
            <w:pPr>
              <w:ind w:left="44"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[Grant, benefit, other: please specify]</w:t>
            </w:r>
          </w:p>
        </w:tc>
        <w:tc>
          <w:tcPr>
            <w:tcW w:w="2392" w:type="dxa"/>
          </w:tcPr>
          <w:p w14:paraId="7F21BE5D" w14:textId="555D3382" w:rsidR="00E76130" w:rsidRPr="00060134" w:rsidRDefault="00E76130" w:rsidP="00483179">
            <w:pPr>
              <w:ind w:right="686"/>
              <w:rPr>
                <w:rFonts w:asciiTheme="minorHAnsi" w:hAnsiTheme="minorHAnsi" w:cstheme="minorHAnsi"/>
                <w:sz w:val="20"/>
                <w:szCs w:val="20"/>
              </w:rPr>
            </w:pPr>
            <w:r>
              <w:rPr>
                <w:rFonts w:asciiTheme="minorHAnsi" w:hAnsiTheme="minorHAnsi"/>
                <w:color w:val="FFFFFF" w:themeColor="background1"/>
                <w:sz w:val="20"/>
                <w:highlight w:val="darkBlue"/>
              </w:rPr>
              <w:t>Amount</w:t>
            </w:r>
            <w:r>
              <w:rPr>
                <w:rFonts w:asciiTheme="minorHAnsi" w:hAnsiTheme="minorHAnsi"/>
                <w:sz w:val="20"/>
              </w:rPr>
              <w:t>] €</w:t>
            </w:r>
          </w:p>
        </w:tc>
      </w:tr>
      <w:tr w:rsidR="001050B1" w:rsidRPr="000718B1" w14:paraId="25F42635" w14:textId="77777777" w:rsidTr="00E44248">
        <w:trPr>
          <w:trHeight w:val="577"/>
          <w:jc w:val="center"/>
        </w:trPr>
        <w:tc>
          <w:tcPr>
            <w:tcW w:w="2114" w:type="dxa"/>
          </w:tcPr>
          <w:p w14:paraId="761E5D0B" w14:textId="4072D3A4" w:rsidR="001050B1" w:rsidRPr="00060134" w:rsidRDefault="001050B1" w:rsidP="00483179">
            <w:pPr>
              <w:ind w:left="567"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[AAAA]</w:t>
            </w:r>
          </w:p>
        </w:tc>
        <w:tc>
          <w:tcPr>
            <w:tcW w:w="2417" w:type="dxa"/>
          </w:tcPr>
          <w:p w14:paraId="05E4622A" w14:textId="102E0CED" w:rsidR="001050B1" w:rsidRPr="00060134" w:rsidRDefault="001050B1" w:rsidP="00483179">
            <w:pPr>
              <w:ind w:left="39"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[Name of the client or donor]</w:t>
            </w:r>
          </w:p>
        </w:tc>
        <w:tc>
          <w:tcPr>
            <w:tcW w:w="2894" w:type="dxa"/>
          </w:tcPr>
          <w:p w14:paraId="25969FC7" w14:textId="51B2AB7A" w:rsidR="001050B1" w:rsidRPr="00060134" w:rsidRDefault="001050B1" w:rsidP="00483179">
            <w:pPr>
              <w:ind w:left="44"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[Grant, benefit, other: please specify]</w:t>
            </w:r>
          </w:p>
        </w:tc>
        <w:tc>
          <w:tcPr>
            <w:tcW w:w="2392" w:type="dxa"/>
          </w:tcPr>
          <w:p w14:paraId="1E7C69D1" w14:textId="4E6936D2" w:rsidR="001050B1" w:rsidRPr="00060134" w:rsidRDefault="001050B1" w:rsidP="00483179">
            <w:pPr>
              <w:ind w:right="686"/>
              <w:rPr>
                <w:rFonts w:asciiTheme="minorHAnsi" w:hAnsiTheme="minorHAnsi" w:cstheme="minorHAnsi"/>
                <w:color w:val="FFFFFF" w:themeColor="background1"/>
                <w:sz w:val="20"/>
                <w:szCs w:val="20"/>
                <w:highlight w:val="darkBlue"/>
              </w:rPr>
            </w:pPr>
            <w:r>
              <w:rPr>
                <w:rFonts w:asciiTheme="minorHAnsi" w:hAnsiTheme="minorHAnsi"/>
                <w:color w:val="FFFFFF" w:themeColor="background1"/>
                <w:sz w:val="20"/>
                <w:highlight w:val="darkBlue"/>
              </w:rPr>
              <w:t>Amount</w:t>
            </w:r>
            <w:r>
              <w:rPr>
                <w:rFonts w:asciiTheme="minorHAnsi" w:hAnsiTheme="minorHAnsi"/>
                <w:sz w:val="20"/>
              </w:rPr>
              <w:t>] €</w:t>
            </w:r>
          </w:p>
        </w:tc>
      </w:tr>
    </w:tbl>
    <w:p w14:paraId="2FDE3BF4" w14:textId="5FAFAD2F" w:rsidR="008543D5" w:rsidRPr="000718B1" w:rsidRDefault="008543D5" w:rsidP="000718B1">
      <w:pPr>
        <w:ind w:left="567" w:right="686"/>
        <w:jc w:val="both"/>
        <w:rPr>
          <w:rFonts w:asciiTheme="minorHAnsi" w:hAnsiTheme="minorHAnsi" w:cstheme="minorHAnsi"/>
          <w:sz w:val="22"/>
          <w:szCs w:val="22"/>
          <w:lang w:val="fr-FR"/>
        </w:rPr>
      </w:pPr>
    </w:p>
    <w:p w14:paraId="7C33885D" w14:textId="77777777" w:rsidR="008543D5" w:rsidRPr="000718B1" w:rsidRDefault="008543D5" w:rsidP="000718B1">
      <w:pPr>
        <w:ind w:left="567" w:right="686"/>
        <w:rPr>
          <w:rFonts w:asciiTheme="minorHAnsi" w:hAnsiTheme="minorHAnsi" w:cstheme="minorHAnsi"/>
          <w:sz w:val="22"/>
          <w:szCs w:val="22"/>
          <w:lang w:val="fr-FR"/>
        </w:rPr>
      </w:pPr>
    </w:p>
    <w:p w14:paraId="51F23C18" w14:textId="0F4E8384" w:rsidR="00B779D7" w:rsidRPr="000718B1" w:rsidRDefault="00191767" w:rsidP="000718B1">
      <w:pPr>
        <w:pStyle w:val="Titre1"/>
        <w:ind w:left="567" w:right="686"/>
      </w:pPr>
      <w:r w:rsidRPr="000718B1">
        <w:fldChar w:fldCharType="begin"/>
      </w:r>
      <w:r w:rsidRPr="000718B1">
        <w:instrText xml:space="preserve"> AUTONUMLGL  \* Arabic \s . </w:instrText>
      </w:r>
      <w:bookmarkStart w:id="6" w:name="_Toc233637313"/>
      <w:r w:rsidRPr="000718B1">
        <w:fldChar w:fldCharType="end"/>
      </w:r>
      <w:r>
        <w:t>TECHNICAL EXPERIENCE</w:t>
      </w:r>
      <w:bookmarkEnd w:id="6"/>
      <w:r>
        <w:t xml:space="preserve"> </w:t>
      </w:r>
    </w:p>
    <w:p w14:paraId="2F1489ED" w14:textId="77777777" w:rsidR="00191767" w:rsidRPr="000718B1" w:rsidRDefault="00191767" w:rsidP="000718B1">
      <w:pPr>
        <w:spacing w:line="259" w:lineRule="auto"/>
        <w:ind w:left="567" w:right="686"/>
        <w:jc w:val="both"/>
        <w:rPr>
          <w:rFonts w:asciiTheme="minorHAnsi" w:hAnsiTheme="minorHAnsi" w:cstheme="minorHAnsi"/>
          <w:color w:val="FFFFFF" w:themeColor="background1"/>
          <w:sz w:val="22"/>
          <w:szCs w:val="22"/>
          <w:highlight w:val="darkBlue"/>
          <w:lang w:val="fr-FR"/>
        </w:rPr>
      </w:pPr>
    </w:p>
    <w:p w14:paraId="7E244546" w14:textId="7A9D62ED" w:rsidR="000E355A" w:rsidRPr="000718B1" w:rsidRDefault="000E355A" w:rsidP="000718B1">
      <w:pPr>
        <w:pStyle w:val="Titre2"/>
        <w:ind w:left="567" w:right="686"/>
      </w:pPr>
      <w:r w:rsidRPr="000718B1">
        <w:fldChar w:fldCharType="begin"/>
      </w:r>
      <w:r w:rsidRPr="000718B1">
        <w:instrText xml:space="preserve"> AUTONUMLGL  \* Arabic \s . </w:instrText>
      </w:r>
      <w:bookmarkStart w:id="7" w:name="_Toc233637314"/>
      <w:r w:rsidRPr="000718B1">
        <w:fldChar w:fldCharType="end"/>
      </w:r>
      <w:r>
        <w:t xml:space="preserve"> Previous experience</w:t>
      </w:r>
      <w:bookmarkEnd w:id="7"/>
    </w:p>
    <w:p w14:paraId="3C6A25CE" w14:textId="77777777" w:rsidR="000E355A" w:rsidRPr="000718B1" w:rsidRDefault="000E355A" w:rsidP="000718B1">
      <w:pPr>
        <w:spacing w:line="259" w:lineRule="auto"/>
        <w:ind w:left="567" w:right="686"/>
        <w:jc w:val="both"/>
        <w:rPr>
          <w:rFonts w:asciiTheme="minorHAnsi" w:hAnsiTheme="minorHAnsi" w:cstheme="minorHAnsi"/>
          <w:color w:val="FFFFFF" w:themeColor="background1"/>
          <w:sz w:val="22"/>
          <w:szCs w:val="22"/>
          <w:highlight w:val="darkBlue"/>
          <w:lang w:val="fr-FR"/>
        </w:rPr>
      </w:pPr>
    </w:p>
    <w:p w14:paraId="141F1C1F" w14:textId="69F619A1" w:rsidR="00B779D7" w:rsidRPr="000718B1" w:rsidRDefault="009A5D80" w:rsidP="000718B1">
      <w:pPr>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w:t>
      </w:r>
      <w:r>
        <w:rPr>
          <w:rFonts w:asciiTheme="minorHAnsi" w:hAnsiTheme="minorHAnsi"/>
          <w:color w:val="F2F2F2" w:themeColor="background1" w:themeShade="F2"/>
          <w:sz w:val="22"/>
          <w:highlight w:val="darkBlue"/>
        </w:rPr>
        <w:t>Describe the experience gained by the Applicant on similar projects over the last 3 years. The information set out below will enable us to assess whether the Applicant has sufficient experience in managing projects in the same sector and on a scale comparable to that of the project for which a grant is being sought. For each project described, state the name of the donor, the amounts received, and whether the project was subject to an external evaluation and/or an external financial audit</w:t>
      </w:r>
      <w:r>
        <w:rPr>
          <w:rFonts w:asciiTheme="minorHAnsi" w:hAnsiTheme="minorHAnsi"/>
          <w:color w:val="FFFFFF" w:themeColor="background1"/>
          <w:sz w:val="22"/>
          <w:highlight w:val="darkBlue"/>
        </w:rPr>
        <w:t>.]</w:t>
      </w:r>
    </w:p>
    <w:p w14:paraId="6C1DEDE1" w14:textId="38E0B629" w:rsidR="00242982" w:rsidRPr="00483179" w:rsidRDefault="00242982" w:rsidP="000718B1">
      <w:pPr>
        <w:spacing w:line="259" w:lineRule="auto"/>
        <w:ind w:left="567" w:right="686"/>
        <w:jc w:val="both"/>
        <w:rPr>
          <w:rFonts w:asciiTheme="minorHAnsi" w:hAnsiTheme="minorHAnsi" w:cstheme="minorHAnsi"/>
          <w:color w:val="FFFFFF" w:themeColor="background1"/>
          <w:sz w:val="22"/>
          <w:szCs w:val="22"/>
          <w:highlight w:val="darkBlue"/>
          <w:lang w:val="en-US"/>
        </w:rPr>
      </w:pPr>
    </w:p>
    <w:p w14:paraId="1FB90B5A" w14:textId="18F547FA" w:rsidR="004745DF" w:rsidRPr="00483179" w:rsidRDefault="004745DF" w:rsidP="000718B1">
      <w:pPr>
        <w:spacing w:line="259" w:lineRule="auto"/>
        <w:ind w:left="567" w:right="686"/>
        <w:jc w:val="both"/>
        <w:rPr>
          <w:rFonts w:asciiTheme="minorHAnsi" w:hAnsiTheme="minorHAnsi" w:cstheme="minorHAnsi"/>
          <w:color w:val="FFFFFF" w:themeColor="background1"/>
          <w:sz w:val="22"/>
          <w:szCs w:val="22"/>
          <w:highlight w:val="darkBlue"/>
          <w:lang w:val="en-US"/>
        </w:rPr>
      </w:pPr>
    </w:p>
    <w:tbl>
      <w:tblPr>
        <w:tblStyle w:val="Grilledutableau2"/>
        <w:tblW w:w="0" w:type="auto"/>
        <w:tblLook w:val="04A0" w:firstRow="1" w:lastRow="0" w:firstColumn="1" w:lastColumn="0" w:noHBand="0" w:noVBand="1"/>
      </w:tblPr>
      <w:tblGrid>
        <w:gridCol w:w="1635"/>
        <w:gridCol w:w="2038"/>
        <w:gridCol w:w="1751"/>
        <w:gridCol w:w="1721"/>
        <w:gridCol w:w="1777"/>
        <w:gridCol w:w="1535"/>
      </w:tblGrid>
      <w:tr w:rsidR="00040870" w:rsidRPr="007A08C4" w14:paraId="1935F2BB" w14:textId="77777777">
        <w:tc>
          <w:tcPr>
            <w:tcW w:w="1635" w:type="dxa"/>
          </w:tcPr>
          <w:p w14:paraId="12001C9E"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Project name</w:t>
            </w:r>
          </w:p>
        </w:tc>
        <w:tc>
          <w:tcPr>
            <w:tcW w:w="2038" w:type="dxa"/>
          </w:tcPr>
          <w:p w14:paraId="29569485"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Implementation period</w:t>
            </w:r>
          </w:p>
        </w:tc>
        <w:tc>
          <w:tcPr>
            <w:tcW w:w="1751" w:type="dxa"/>
          </w:tcPr>
          <w:p w14:paraId="798C71DA"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Donor</w:t>
            </w:r>
          </w:p>
        </w:tc>
        <w:tc>
          <w:tcPr>
            <w:tcW w:w="1721" w:type="dxa"/>
          </w:tcPr>
          <w:p w14:paraId="1BF8B999"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Amount</w:t>
            </w:r>
          </w:p>
        </w:tc>
        <w:tc>
          <w:tcPr>
            <w:tcW w:w="1777" w:type="dxa"/>
          </w:tcPr>
          <w:p w14:paraId="2FF4F0BC" w14:textId="77777777" w:rsidR="00040870" w:rsidRPr="0011570A" w:rsidRDefault="00040870">
            <w:pPr>
              <w:spacing w:line="259" w:lineRule="auto"/>
              <w:jc w:val="center"/>
              <w:rPr>
                <w:rFonts w:asciiTheme="minorHAnsi" w:hAnsiTheme="minorHAnsi" w:cstheme="minorHAnsi"/>
                <w:b/>
                <w:bCs/>
                <w:sz w:val="22"/>
                <w:szCs w:val="22"/>
              </w:rPr>
            </w:pPr>
            <w:r>
              <w:rPr>
                <w:rFonts w:asciiTheme="minorHAnsi" w:hAnsiTheme="minorHAnsi"/>
                <w:b/>
                <w:sz w:val="22"/>
              </w:rPr>
              <w:t>External evaluation (Y/N)</w:t>
            </w:r>
          </w:p>
        </w:tc>
        <w:tc>
          <w:tcPr>
            <w:tcW w:w="1535" w:type="dxa"/>
          </w:tcPr>
          <w:p w14:paraId="62C42114" w14:textId="77777777" w:rsidR="00040870" w:rsidRPr="007A08C4" w:rsidRDefault="00040870">
            <w:pPr>
              <w:spacing w:line="259" w:lineRule="auto"/>
              <w:jc w:val="center"/>
              <w:rPr>
                <w:rFonts w:asciiTheme="minorHAnsi" w:hAnsiTheme="minorHAnsi" w:cstheme="minorHAnsi"/>
                <w:b/>
                <w:bCs/>
                <w:sz w:val="22"/>
                <w:szCs w:val="22"/>
                <w:lang w:val="fr-FR"/>
              </w:rPr>
            </w:pPr>
            <w:r w:rsidRPr="007A08C4">
              <w:rPr>
                <w:rFonts w:asciiTheme="minorHAnsi" w:hAnsiTheme="minorHAnsi"/>
                <w:b/>
                <w:sz w:val="22"/>
                <w:lang w:val="fr-FR"/>
              </w:rPr>
              <w:t>External financial audit (Y/N)</w:t>
            </w:r>
          </w:p>
        </w:tc>
      </w:tr>
      <w:tr w:rsidR="00040870" w:rsidRPr="0011570A" w14:paraId="6A511B3E" w14:textId="77777777">
        <w:trPr>
          <w:trHeight w:val="669"/>
        </w:trPr>
        <w:tc>
          <w:tcPr>
            <w:tcW w:w="1635" w:type="dxa"/>
          </w:tcPr>
          <w:p w14:paraId="45ADAA14"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[Project name]</w:t>
            </w:r>
          </w:p>
        </w:tc>
        <w:tc>
          <w:tcPr>
            <w:tcW w:w="2038" w:type="dxa"/>
          </w:tcPr>
          <w:p w14:paraId="3262994F"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DD/MM/YY to DD/MM/YY</w:t>
            </w:r>
          </w:p>
        </w:tc>
        <w:tc>
          <w:tcPr>
            <w:tcW w:w="1751" w:type="dxa"/>
          </w:tcPr>
          <w:p w14:paraId="0BA02F96"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 xml:space="preserve"> [Name of the main donor]</w:t>
            </w:r>
          </w:p>
        </w:tc>
        <w:tc>
          <w:tcPr>
            <w:tcW w:w="1721" w:type="dxa"/>
          </w:tcPr>
          <w:p w14:paraId="1B4E56B3"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[Amount received in euros]</w:t>
            </w:r>
          </w:p>
        </w:tc>
        <w:tc>
          <w:tcPr>
            <w:tcW w:w="1777" w:type="dxa"/>
          </w:tcPr>
          <w:p w14:paraId="2760D643"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c>
          <w:tcPr>
            <w:tcW w:w="1535" w:type="dxa"/>
          </w:tcPr>
          <w:p w14:paraId="49089BE2"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r>
      <w:tr w:rsidR="00040870" w:rsidRPr="0011570A" w14:paraId="1AD50C36" w14:textId="77777777">
        <w:trPr>
          <w:trHeight w:val="669"/>
        </w:trPr>
        <w:tc>
          <w:tcPr>
            <w:tcW w:w="1635" w:type="dxa"/>
          </w:tcPr>
          <w:p w14:paraId="448F1A2D"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lastRenderedPageBreak/>
              <w:t>[Project name]</w:t>
            </w:r>
          </w:p>
        </w:tc>
        <w:tc>
          <w:tcPr>
            <w:tcW w:w="2038" w:type="dxa"/>
          </w:tcPr>
          <w:p w14:paraId="40EC0577"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DD/MM/YY to DD/MM/YY</w:t>
            </w:r>
          </w:p>
        </w:tc>
        <w:tc>
          <w:tcPr>
            <w:tcW w:w="1751" w:type="dxa"/>
          </w:tcPr>
          <w:p w14:paraId="399A8D42"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 xml:space="preserve"> [Name of the main donor]</w:t>
            </w:r>
          </w:p>
        </w:tc>
        <w:tc>
          <w:tcPr>
            <w:tcW w:w="1721" w:type="dxa"/>
          </w:tcPr>
          <w:p w14:paraId="7929ED72"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[Amount received in euros]</w:t>
            </w:r>
          </w:p>
        </w:tc>
        <w:tc>
          <w:tcPr>
            <w:tcW w:w="1777" w:type="dxa"/>
          </w:tcPr>
          <w:p w14:paraId="588731C3"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c>
          <w:tcPr>
            <w:tcW w:w="1535" w:type="dxa"/>
          </w:tcPr>
          <w:p w14:paraId="558CEFB6"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r>
      <w:tr w:rsidR="00040870" w:rsidRPr="0011570A" w14:paraId="58C60853" w14:textId="77777777">
        <w:trPr>
          <w:trHeight w:val="669"/>
        </w:trPr>
        <w:tc>
          <w:tcPr>
            <w:tcW w:w="1635" w:type="dxa"/>
          </w:tcPr>
          <w:p w14:paraId="7A422717"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[Project name]</w:t>
            </w:r>
          </w:p>
        </w:tc>
        <w:tc>
          <w:tcPr>
            <w:tcW w:w="2038" w:type="dxa"/>
          </w:tcPr>
          <w:p w14:paraId="56E29564"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DD/MM/YY to DD/MM/YY</w:t>
            </w:r>
          </w:p>
        </w:tc>
        <w:tc>
          <w:tcPr>
            <w:tcW w:w="1751" w:type="dxa"/>
          </w:tcPr>
          <w:p w14:paraId="4D89F6DE" w14:textId="77777777" w:rsidR="00040870" w:rsidRPr="0011570A" w:rsidRDefault="00040870">
            <w:pPr>
              <w:spacing w:line="259" w:lineRule="auto"/>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 xml:space="preserve"> [Name of the main donor]</w:t>
            </w:r>
          </w:p>
        </w:tc>
        <w:tc>
          <w:tcPr>
            <w:tcW w:w="1721" w:type="dxa"/>
          </w:tcPr>
          <w:p w14:paraId="40D07ECF"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[Amount received in euros]</w:t>
            </w:r>
          </w:p>
        </w:tc>
        <w:tc>
          <w:tcPr>
            <w:tcW w:w="1777" w:type="dxa"/>
          </w:tcPr>
          <w:p w14:paraId="199DB513"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c>
          <w:tcPr>
            <w:tcW w:w="1535" w:type="dxa"/>
          </w:tcPr>
          <w:p w14:paraId="523866A1" w14:textId="77777777" w:rsidR="00040870" w:rsidRPr="0011570A" w:rsidRDefault="00040870">
            <w:pPr>
              <w:spacing w:line="259"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[yes/no]</w:t>
            </w:r>
          </w:p>
        </w:tc>
      </w:tr>
    </w:tbl>
    <w:p w14:paraId="1FB54843" w14:textId="77777777" w:rsidR="00B05DFE" w:rsidRPr="00F5273B" w:rsidRDefault="00B05DFE" w:rsidP="000718B1">
      <w:pPr>
        <w:pStyle w:val="Titre2"/>
        <w:ind w:left="567" w:right="686"/>
        <w:rPr>
          <w:lang w:val="fr-FR"/>
        </w:rPr>
      </w:pPr>
    </w:p>
    <w:p w14:paraId="614C444B" w14:textId="77777777" w:rsidR="00040870" w:rsidRPr="00040870" w:rsidRDefault="00040870" w:rsidP="00040870">
      <w:pPr>
        <w:rPr>
          <w:lang w:val="fr-FR"/>
        </w:rPr>
      </w:pPr>
    </w:p>
    <w:p w14:paraId="18AAC155" w14:textId="0C0D3FAF" w:rsidR="00E51235" w:rsidRDefault="00E51235" w:rsidP="00D53544">
      <w:pPr>
        <w:ind w:right="686" w:firstLine="567"/>
        <w:rPr>
          <w:rFonts w:asciiTheme="minorHAnsi" w:hAnsiTheme="minorHAnsi" w:cstheme="minorHAnsi"/>
          <w:sz w:val="22"/>
          <w:szCs w:val="22"/>
        </w:rPr>
      </w:pPr>
      <w:r>
        <w:rPr>
          <w:rFonts w:asciiTheme="minorHAnsi" w:hAnsiTheme="minorHAnsi"/>
          <w:sz w:val="22"/>
        </w:rPr>
        <w:t>External audits to verify expenditure</w:t>
      </w:r>
    </w:p>
    <w:p w14:paraId="7FD80035" w14:textId="77777777" w:rsidR="00D53544" w:rsidRPr="000718B1" w:rsidRDefault="00D53544" w:rsidP="00D53544">
      <w:pPr>
        <w:ind w:right="686" w:firstLine="567"/>
        <w:rPr>
          <w:rFonts w:asciiTheme="minorHAnsi" w:hAnsiTheme="minorHAnsi" w:cstheme="minorHAnsi"/>
          <w:lang w:val="fr-FR"/>
        </w:rPr>
      </w:pPr>
    </w:p>
    <w:p w14:paraId="14EE933B" w14:textId="6F6A347B" w:rsidR="001A3EA4" w:rsidRPr="00D53544" w:rsidRDefault="00D53544"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indicate whether your organisation has previously been subject to external project audits. If so, please state the name of the audit firm and the main findings of the audits.]</w:t>
      </w:r>
    </w:p>
    <w:p w14:paraId="32BC3BC7" w14:textId="77777777" w:rsidR="003F1A31" w:rsidRPr="00483179" w:rsidRDefault="003F1A31" w:rsidP="000718B1">
      <w:pPr>
        <w:tabs>
          <w:tab w:val="left" w:pos="2020"/>
        </w:tabs>
        <w:spacing w:line="259" w:lineRule="auto"/>
        <w:ind w:left="567" w:right="686"/>
        <w:jc w:val="both"/>
        <w:rPr>
          <w:rFonts w:asciiTheme="minorHAnsi" w:hAnsiTheme="minorHAnsi" w:cstheme="minorHAnsi"/>
          <w:sz w:val="22"/>
          <w:szCs w:val="22"/>
          <w:lang w:val="en-US"/>
        </w:rPr>
      </w:pPr>
    </w:p>
    <w:p w14:paraId="678C859C" w14:textId="77777777" w:rsidR="001A3EA4" w:rsidRPr="00483179" w:rsidRDefault="001A3EA4" w:rsidP="000718B1">
      <w:pPr>
        <w:ind w:left="567" w:right="686"/>
        <w:rPr>
          <w:rFonts w:asciiTheme="minorHAnsi" w:hAnsiTheme="minorHAnsi" w:cstheme="minorHAnsi"/>
          <w:lang w:val="en-US"/>
        </w:rPr>
      </w:pPr>
    </w:p>
    <w:p w14:paraId="33FD5149" w14:textId="237EEC08" w:rsidR="008A538C" w:rsidRPr="000718B1" w:rsidRDefault="00A719A6" w:rsidP="000718B1">
      <w:pPr>
        <w:pStyle w:val="Titre2"/>
        <w:ind w:left="567" w:right="686"/>
      </w:pPr>
      <w:r w:rsidRPr="000718B1">
        <w:fldChar w:fldCharType="begin"/>
      </w:r>
      <w:r w:rsidRPr="000718B1">
        <w:instrText xml:space="preserve"> AUTONUMLGL  \* Arabic \s . </w:instrText>
      </w:r>
      <w:bookmarkStart w:id="8" w:name="_Toc233637315"/>
      <w:r w:rsidRPr="000718B1">
        <w:fldChar w:fldCharType="end"/>
      </w:r>
      <w:r>
        <w:t xml:space="preserve"> Previous funding from CFI</w:t>
      </w:r>
      <w:bookmarkEnd w:id="8"/>
    </w:p>
    <w:p w14:paraId="4F1E489D" w14:textId="77777777" w:rsidR="00A719A6" w:rsidRPr="00483179" w:rsidRDefault="00A719A6" w:rsidP="000718B1">
      <w:pPr>
        <w:ind w:left="567" w:right="686"/>
        <w:jc w:val="both"/>
        <w:rPr>
          <w:rFonts w:asciiTheme="minorHAnsi" w:hAnsiTheme="minorHAnsi" w:cstheme="minorHAnsi"/>
          <w:sz w:val="22"/>
          <w:szCs w:val="22"/>
          <w:lang w:val="en-US"/>
        </w:rPr>
      </w:pPr>
    </w:p>
    <w:p w14:paraId="7BB2AFD8" w14:textId="4CD820F2" w:rsidR="00921B93" w:rsidRPr="000718B1" w:rsidRDefault="00EB6509" w:rsidP="000718B1">
      <w:pPr>
        <w:spacing w:line="259" w:lineRule="auto"/>
        <w:ind w:left="567" w:right="686"/>
        <w:jc w:val="both"/>
        <w:rPr>
          <w:rFonts w:asciiTheme="minorHAnsi" w:hAnsiTheme="minorHAnsi" w:cstheme="minorHAnsi"/>
          <w:sz w:val="22"/>
          <w:szCs w:val="22"/>
        </w:rPr>
      </w:pPr>
      <w:r>
        <w:rPr>
          <w:rFonts w:asciiTheme="minorHAnsi" w:hAnsiTheme="minorHAnsi"/>
          <w:color w:val="FFFFFF" w:themeColor="background1"/>
          <w:sz w:val="22"/>
          <w:highlight w:val="darkBlue"/>
        </w:rPr>
        <w:t>[If you have previously received funding from CFI, please state the name of the project that received the funding, the nature of the collaboration, and briefly describe the impact of that support. If the organisation’s name has changed, please state the previous name under which funding from CFI was received. If your organisation has not received funding from CFI, please state ‘not applicable’].</w:t>
      </w:r>
    </w:p>
    <w:p w14:paraId="52E8DBA9" w14:textId="77777777" w:rsidR="00921B93" w:rsidRPr="00483179" w:rsidRDefault="00921B93" w:rsidP="000718B1">
      <w:pPr>
        <w:spacing w:line="259" w:lineRule="auto"/>
        <w:ind w:left="567" w:right="686"/>
        <w:jc w:val="both"/>
        <w:rPr>
          <w:rFonts w:asciiTheme="minorHAnsi" w:hAnsiTheme="minorHAnsi" w:cstheme="minorHAnsi"/>
          <w:sz w:val="22"/>
          <w:szCs w:val="22"/>
          <w:lang w:val="en-US"/>
        </w:rPr>
      </w:pPr>
    </w:p>
    <w:p w14:paraId="5C3BE65B" w14:textId="6D55B431" w:rsidR="005C3AA3" w:rsidRPr="00483179" w:rsidRDefault="005C3AA3" w:rsidP="000718B1">
      <w:pPr>
        <w:spacing w:line="259" w:lineRule="auto"/>
        <w:ind w:left="567" w:right="686"/>
        <w:jc w:val="both"/>
        <w:rPr>
          <w:rFonts w:asciiTheme="minorHAnsi" w:hAnsiTheme="minorHAnsi" w:cstheme="minorHAnsi"/>
          <w:sz w:val="22"/>
          <w:szCs w:val="22"/>
          <w:lang w:val="en-US"/>
        </w:rPr>
      </w:pPr>
    </w:p>
    <w:p w14:paraId="2928D45D" w14:textId="6F5DB1B8" w:rsidR="00BA58F6" w:rsidRPr="000718B1" w:rsidRDefault="00046127" w:rsidP="000718B1">
      <w:pPr>
        <w:pStyle w:val="Titre2"/>
        <w:ind w:left="567" w:right="686"/>
      </w:pPr>
      <w:bookmarkStart w:id="9" w:name="_Toc233637316"/>
      <w:r>
        <w:t>4.3. Operational and security risks</w:t>
      </w:r>
      <w:bookmarkEnd w:id="9"/>
    </w:p>
    <w:p w14:paraId="1E67AE02" w14:textId="1BB8033A" w:rsidR="00BA58F6" w:rsidRPr="000718B1" w:rsidRDefault="00BE2250" w:rsidP="000718B1">
      <w:pPr>
        <w:tabs>
          <w:tab w:val="left" w:pos="2020"/>
        </w:tabs>
        <w:spacing w:line="259" w:lineRule="auto"/>
        <w:ind w:left="567" w:right="686"/>
        <w:jc w:val="both"/>
        <w:rPr>
          <w:rFonts w:asciiTheme="minorHAnsi" w:hAnsiTheme="minorHAnsi" w:cstheme="minorHAnsi"/>
          <w:color w:val="FFFFFF" w:themeColor="background1"/>
          <w:sz w:val="22"/>
          <w:szCs w:val="22"/>
        </w:rPr>
      </w:pPr>
      <w:r>
        <w:rPr>
          <w:rFonts w:asciiTheme="minorHAnsi" w:hAnsiTheme="minorHAnsi"/>
          <w:color w:val="FFFFFF" w:themeColor="background1"/>
          <w:sz w:val="22"/>
          <w:highlight w:val="darkBlue"/>
        </w:rPr>
        <w:t>[Describe the main operational and/or security risks identified in connection with the project, as well as the measures planned to prevent and mitigate them.]</w:t>
      </w:r>
    </w:p>
    <w:p w14:paraId="7864D111" w14:textId="77777777" w:rsidR="00BA58F6" w:rsidRPr="00483179" w:rsidRDefault="00BA58F6" w:rsidP="000718B1">
      <w:pPr>
        <w:spacing w:line="259" w:lineRule="auto"/>
        <w:ind w:left="567" w:right="686"/>
        <w:jc w:val="both"/>
        <w:rPr>
          <w:rFonts w:asciiTheme="minorHAnsi" w:hAnsiTheme="minorHAnsi" w:cstheme="minorHAnsi"/>
          <w:sz w:val="22"/>
          <w:szCs w:val="22"/>
          <w:lang w:val="en-US"/>
        </w:rPr>
      </w:pPr>
    </w:p>
    <w:p w14:paraId="66AA4BBF" w14:textId="60D03C24" w:rsidR="002B51C4" w:rsidRPr="000718B1" w:rsidRDefault="002B51C4" w:rsidP="000718B1">
      <w:pPr>
        <w:pStyle w:val="Titre1"/>
        <w:ind w:left="567" w:right="686"/>
      </w:pPr>
      <w:r w:rsidRPr="000718B1">
        <w:fldChar w:fldCharType="begin"/>
      </w:r>
      <w:r w:rsidRPr="000718B1">
        <w:instrText xml:space="preserve"> AUTONUMLGL  \* Arabic \s . </w:instrText>
      </w:r>
      <w:bookmarkStart w:id="10" w:name="_Toc233637317"/>
      <w:r w:rsidRPr="000718B1">
        <w:fldChar w:fldCharType="end"/>
      </w:r>
      <w:r>
        <w:t>FINANCIAL EXPERIENCE</w:t>
      </w:r>
      <w:bookmarkEnd w:id="10"/>
      <w:r>
        <w:t xml:space="preserve"> </w:t>
      </w:r>
    </w:p>
    <w:p w14:paraId="4A06C8E2" w14:textId="77777777" w:rsidR="002B51C4" w:rsidRPr="000718B1" w:rsidRDefault="002B51C4" w:rsidP="000718B1">
      <w:pPr>
        <w:spacing w:line="259" w:lineRule="auto"/>
        <w:ind w:left="567" w:right="686"/>
        <w:jc w:val="both"/>
        <w:rPr>
          <w:rFonts w:asciiTheme="minorHAnsi" w:hAnsiTheme="minorHAnsi" w:cstheme="minorHAnsi"/>
          <w:sz w:val="22"/>
          <w:szCs w:val="22"/>
          <w:lang w:val="fr-FR"/>
        </w:rPr>
      </w:pPr>
    </w:p>
    <w:p w14:paraId="11036F69" w14:textId="4360437F" w:rsidR="002E6769" w:rsidRPr="000718B1" w:rsidRDefault="00662AEB" w:rsidP="000718B1">
      <w:pPr>
        <w:pStyle w:val="Titre2"/>
        <w:ind w:left="567" w:right="686"/>
      </w:pPr>
      <w:bookmarkStart w:id="11" w:name="_Toc233637318"/>
      <w:r>
        <w:t>5.1. Financial management of grants</w:t>
      </w:r>
      <w:bookmarkEnd w:id="11"/>
    </w:p>
    <w:p w14:paraId="6C5EEAED" w14:textId="77777777" w:rsidR="00406678" w:rsidRPr="000718B1" w:rsidRDefault="00406678" w:rsidP="000718B1">
      <w:pPr>
        <w:tabs>
          <w:tab w:val="left" w:pos="2020"/>
        </w:tabs>
        <w:spacing w:line="259" w:lineRule="auto"/>
        <w:ind w:left="567" w:right="686"/>
        <w:jc w:val="both"/>
        <w:rPr>
          <w:rFonts w:asciiTheme="minorHAnsi" w:hAnsiTheme="minorHAnsi" w:cstheme="minorHAnsi"/>
          <w:sz w:val="22"/>
          <w:szCs w:val="22"/>
          <w:lang w:val="fr-FR"/>
        </w:rPr>
      </w:pPr>
    </w:p>
    <w:p w14:paraId="106770B9" w14:textId="468E16B6"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Organisation of the finance /grant management area</w:t>
      </w:r>
    </w:p>
    <w:p w14:paraId="6B5C2EF7" w14:textId="11CC4BC6" w:rsidR="00406678" w:rsidRPr="000718B1" w:rsidRDefault="009C36CA"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[Introduce the team responsible for financial management and grant management, detailing its composition, responsibilities and how it operates.]</w:t>
      </w:r>
    </w:p>
    <w:p w14:paraId="611CFA16" w14:textId="77777777" w:rsidR="002320A1" w:rsidRPr="00483179" w:rsidRDefault="002320A1" w:rsidP="000718B1">
      <w:pPr>
        <w:tabs>
          <w:tab w:val="left" w:pos="2020"/>
        </w:tabs>
        <w:spacing w:line="259" w:lineRule="auto"/>
        <w:ind w:left="567" w:right="686"/>
        <w:jc w:val="both"/>
        <w:rPr>
          <w:rFonts w:asciiTheme="minorHAnsi" w:hAnsiTheme="minorHAnsi" w:cstheme="minorHAnsi"/>
          <w:sz w:val="22"/>
          <w:szCs w:val="22"/>
          <w:highlight w:val="darkBlue"/>
          <w:lang w:val="en-US"/>
        </w:rPr>
      </w:pPr>
    </w:p>
    <w:p w14:paraId="053E0303" w14:textId="78620454" w:rsidR="00BB0AFA" w:rsidRPr="000718B1" w:rsidRDefault="006B4B7C" w:rsidP="000718B1">
      <w:p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w:t>
      </w:r>
      <w:r>
        <w:rPr>
          <w:rFonts w:asciiTheme="minorHAnsi" w:hAnsiTheme="minorHAnsi"/>
          <w:color w:val="FFFFFF" w:themeColor="background1"/>
          <w:sz w:val="22"/>
          <w:highlight w:val="darkBlue"/>
        </w:rPr>
        <w:t>Please explain how often your organisation holds budget monitoring meetings and how this monitoring is organised.]</w:t>
      </w:r>
    </w:p>
    <w:p w14:paraId="166A9A55" w14:textId="77777777" w:rsidR="00A0589C" w:rsidRPr="00483179" w:rsidRDefault="00A0589C" w:rsidP="000718B1">
      <w:pPr>
        <w:tabs>
          <w:tab w:val="left" w:pos="2020"/>
        </w:tabs>
        <w:spacing w:line="259" w:lineRule="auto"/>
        <w:ind w:left="567" w:right="686"/>
        <w:jc w:val="both"/>
        <w:rPr>
          <w:rFonts w:asciiTheme="minorHAnsi" w:hAnsiTheme="minorHAnsi" w:cstheme="minorHAnsi"/>
          <w:sz w:val="22"/>
          <w:szCs w:val="22"/>
          <w:highlight w:val="darkBlue"/>
          <w:lang w:val="en-US"/>
        </w:rPr>
      </w:pPr>
    </w:p>
    <w:p w14:paraId="6D302F2D" w14:textId="77777777" w:rsidR="00A0589C" w:rsidRPr="000718B1" w:rsidRDefault="00A0589C"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Key financial risks and mitigation strategies</w:t>
      </w:r>
    </w:p>
    <w:p w14:paraId="22C9F6A2" w14:textId="7CC25A49" w:rsidR="00A0589C" w:rsidRPr="000718B1" w:rsidRDefault="00A0589C" w:rsidP="000718B1">
      <w:pPr>
        <w:tabs>
          <w:tab w:val="left" w:pos="2020"/>
        </w:tabs>
        <w:spacing w:line="259" w:lineRule="auto"/>
        <w:ind w:left="567" w:right="686"/>
        <w:jc w:val="both"/>
        <w:rPr>
          <w:rFonts w:asciiTheme="minorHAnsi" w:hAnsiTheme="minorHAnsi" w:cstheme="minorHAnsi"/>
          <w:sz w:val="22"/>
          <w:szCs w:val="22"/>
          <w:highlight w:val="darkBlue"/>
        </w:rPr>
      </w:pPr>
      <w:r>
        <w:rPr>
          <w:rFonts w:asciiTheme="minorHAnsi" w:hAnsiTheme="minorHAnsi"/>
          <w:color w:val="FFFFFF" w:themeColor="background1"/>
          <w:sz w:val="22"/>
          <w:highlight w:val="darkBlue"/>
        </w:rPr>
        <w:t>[Describe the main financial risks identified in connection with the project, as well as the measures planned to mitigate them and ensure sound financial management.]</w:t>
      </w:r>
    </w:p>
    <w:p w14:paraId="4A8297B1" w14:textId="77777777" w:rsidR="00406678" w:rsidRPr="00483179" w:rsidRDefault="00406678" w:rsidP="000718B1">
      <w:pPr>
        <w:tabs>
          <w:tab w:val="left" w:pos="2020"/>
        </w:tabs>
        <w:spacing w:line="259" w:lineRule="auto"/>
        <w:ind w:left="567" w:right="686"/>
        <w:jc w:val="both"/>
        <w:rPr>
          <w:rFonts w:asciiTheme="minorHAnsi" w:hAnsiTheme="minorHAnsi" w:cstheme="minorHAnsi"/>
          <w:sz w:val="22"/>
          <w:szCs w:val="22"/>
          <w:lang w:val="en-US"/>
        </w:rPr>
      </w:pPr>
    </w:p>
    <w:p w14:paraId="0F0232C0" w14:textId="1AA9ED7A"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Internal audit framework and internal control procedures</w:t>
      </w:r>
    </w:p>
    <w:p w14:paraId="6261B43C" w14:textId="4C4D3600" w:rsidR="00406678" w:rsidRPr="000718B1" w:rsidRDefault="009C36CA" w:rsidP="000718B1">
      <w:pPr>
        <w:tabs>
          <w:tab w:val="left" w:pos="2020"/>
        </w:tabs>
        <w:spacing w:line="259" w:lineRule="auto"/>
        <w:ind w:left="567" w:right="686"/>
        <w:jc w:val="both"/>
        <w:rPr>
          <w:rFonts w:asciiTheme="minorHAnsi" w:hAnsiTheme="minorHAnsi" w:cstheme="minorHAnsi"/>
          <w:sz w:val="22"/>
          <w:szCs w:val="22"/>
          <w:highlight w:val="darkBlue"/>
        </w:rPr>
      </w:pPr>
      <w:r>
        <w:rPr>
          <w:rFonts w:asciiTheme="minorHAnsi" w:hAnsiTheme="minorHAnsi"/>
          <w:color w:val="FFFFFF" w:themeColor="background1"/>
          <w:sz w:val="22"/>
          <w:highlight w:val="darkBlue"/>
        </w:rPr>
        <w:t>[Describe the existence and operation of an internal audit system, as well as the internal control procedures applicable to the management of grants.]</w:t>
      </w:r>
    </w:p>
    <w:p w14:paraId="594C3C62" w14:textId="77777777" w:rsidR="00406678" w:rsidRPr="00483179" w:rsidRDefault="00406678" w:rsidP="000718B1">
      <w:pPr>
        <w:tabs>
          <w:tab w:val="left" w:pos="2020"/>
        </w:tabs>
        <w:spacing w:line="259" w:lineRule="auto"/>
        <w:ind w:left="567" w:right="686"/>
        <w:jc w:val="both"/>
        <w:rPr>
          <w:rFonts w:asciiTheme="minorHAnsi" w:hAnsiTheme="minorHAnsi" w:cstheme="minorHAnsi"/>
          <w:sz w:val="22"/>
          <w:szCs w:val="22"/>
          <w:lang w:val="en-US"/>
        </w:rPr>
      </w:pPr>
    </w:p>
    <w:p w14:paraId="5C561CAD" w14:textId="7A4F89B9" w:rsidR="00E0004B" w:rsidRPr="000718B1" w:rsidRDefault="00662AEB" w:rsidP="000718B1">
      <w:pPr>
        <w:pStyle w:val="Titre2"/>
        <w:ind w:left="567" w:right="686"/>
      </w:pPr>
      <w:bookmarkStart w:id="12" w:name="_Toc233637319"/>
      <w:r>
        <w:t>5.2. Fund management</w:t>
      </w:r>
      <w:bookmarkEnd w:id="12"/>
    </w:p>
    <w:p w14:paraId="3F60FDDF" w14:textId="77777777" w:rsidR="0058783A" w:rsidRPr="000718B1" w:rsidRDefault="0058783A" w:rsidP="000718B1">
      <w:pPr>
        <w:tabs>
          <w:tab w:val="left" w:pos="2020"/>
        </w:tabs>
        <w:spacing w:line="259" w:lineRule="auto"/>
        <w:ind w:left="567" w:right="686"/>
        <w:jc w:val="both"/>
        <w:rPr>
          <w:rFonts w:asciiTheme="minorHAnsi" w:hAnsiTheme="minorHAnsi" w:cstheme="minorHAnsi"/>
          <w:sz w:val="22"/>
          <w:szCs w:val="22"/>
          <w:lang w:val="fr-FR"/>
        </w:rPr>
      </w:pPr>
    </w:p>
    <w:p w14:paraId="5CB56C98" w14:textId="04081EB1"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Transparency in the use of funds</w:t>
      </w:r>
    </w:p>
    <w:p w14:paraId="3713D9C3" w14:textId="4DB21F6E" w:rsidR="00406678" w:rsidRPr="000718B1" w:rsidRDefault="009C36CA"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[Explain the mechanisms put in place to ensure complete transparency in the use of funds (reporting, access to information, verification mechanisms, etc.).]</w:t>
      </w:r>
    </w:p>
    <w:p w14:paraId="784C3939" w14:textId="77777777" w:rsidR="00F2205E" w:rsidRPr="00483179" w:rsidRDefault="00F2205E"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lang w:val="en-US"/>
        </w:rPr>
      </w:pPr>
    </w:p>
    <w:p w14:paraId="1402E716" w14:textId="77124462" w:rsidR="00F2205E" w:rsidRPr="000718B1" w:rsidRDefault="00F2205E"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 xml:space="preserve">Payment method(s) and procedure(s) used – </w:t>
      </w:r>
      <w:r>
        <w:rPr>
          <w:rFonts w:asciiTheme="minorHAnsi" w:hAnsiTheme="minorHAnsi"/>
          <w:i/>
        </w:rPr>
        <w:t>Tick as many boxes as necessary.</w:t>
      </w:r>
    </w:p>
    <w:p w14:paraId="51A155D3" w14:textId="0207BE42" w:rsidR="00F035A4" w:rsidRPr="000718B1" w:rsidRDefault="00432558" w:rsidP="00483179">
      <w:pPr>
        <w:tabs>
          <w:tab w:val="left" w:pos="2410"/>
        </w:tabs>
        <w:spacing w:line="360" w:lineRule="auto"/>
        <w:ind w:left="567" w:right="686"/>
        <w:jc w:val="both"/>
        <w:rPr>
          <w:rFonts w:asciiTheme="minorHAnsi" w:eastAsia="MS Gothic" w:hAnsiTheme="minorHAnsi" w:cstheme="minorHAnsi"/>
          <w:sz w:val="22"/>
          <w:szCs w:val="22"/>
        </w:rPr>
      </w:pPr>
      <w:sdt>
        <w:sdtPr>
          <w:rPr>
            <w:rFonts w:asciiTheme="minorHAnsi" w:eastAsia="MS Gothic" w:hAnsiTheme="minorHAnsi" w:cstheme="minorHAnsi"/>
            <w:sz w:val="22"/>
            <w:szCs w:val="22"/>
            <w:lang w:val="en-US"/>
          </w:rPr>
          <w:id w:val="300586399"/>
          <w14:checkbox>
            <w14:checked w14:val="0"/>
            <w14:checkedState w14:val="2612" w14:font="MS Gothic"/>
            <w14:uncheckedState w14:val="2610" w14:font="MS Gothic"/>
          </w14:checkbox>
        </w:sdtPr>
        <w:sdtEndPr/>
        <w:sdtContent>
          <w:r w:rsidR="00A76120" w:rsidRPr="00483179">
            <w:rPr>
              <w:rFonts w:ascii="Segoe UI Symbol" w:eastAsia="MS Gothic" w:hAnsi="Segoe UI Symbol" w:cs="Segoe UI Symbol"/>
              <w:sz w:val="22"/>
              <w:szCs w:val="22"/>
              <w:lang w:val="en-US"/>
            </w:rPr>
            <w:t>☐</w:t>
          </w:r>
        </w:sdtContent>
      </w:sdt>
      <w:r>
        <w:rPr>
          <w:rFonts w:asciiTheme="minorHAnsi" w:hAnsiTheme="minorHAnsi"/>
          <w:sz w:val="22"/>
        </w:rPr>
        <w:t>Cash</w:t>
      </w:r>
      <w:r>
        <w:rPr>
          <w:rFonts w:asciiTheme="minorHAnsi" w:hAnsiTheme="minorHAnsi"/>
          <w:sz w:val="22"/>
        </w:rPr>
        <w:tab/>
      </w:r>
      <w:sdt>
        <w:sdtPr>
          <w:rPr>
            <w:rFonts w:asciiTheme="minorHAnsi" w:eastAsia="MS Gothic" w:hAnsiTheme="minorHAnsi" w:cstheme="minorHAnsi"/>
            <w:sz w:val="22"/>
            <w:szCs w:val="22"/>
            <w:lang w:val="en-US"/>
          </w:rPr>
          <w:id w:val="-1230302481"/>
          <w14:checkbox>
            <w14:checked w14:val="0"/>
            <w14:checkedState w14:val="2612" w14:font="MS Gothic"/>
            <w14:uncheckedState w14:val="2610" w14:font="MS Gothic"/>
          </w14:checkbox>
        </w:sdtPr>
        <w:sdtEndPr/>
        <w:sdtContent>
          <w:r w:rsidR="00A76120" w:rsidRPr="00483179">
            <w:rPr>
              <w:rFonts w:ascii="Segoe UI Symbol" w:eastAsia="MS Gothic" w:hAnsi="Segoe UI Symbol" w:cs="Segoe UI Symbol"/>
              <w:sz w:val="22"/>
              <w:szCs w:val="22"/>
              <w:lang w:val="en-US"/>
            </w:rPr>
            <w:t>☐</w:t>
          </w:r>
        </w:sdtContent>
      </w:sdt>
      <w:r>
        <w:rPr>
          <w:rFonts w:asciiTheme="minorHAnsi" w:hAnsiTheme="minorHAnsi"/>
          <w:sz w:val="22"/>
        </w:rPr>
        <w:t>Cheques</w:t>
      </w:r>
    </w:p>
    <w:p w14:paraId="7FA30781" w14:textId="4921E242" w:rsidR="00701148" w:rsidRPr="000718B1" w:rsidRDefault="00432558" w:rsidP="00483179">
      <w:pPr>
        <w:tabs>
          <w:tab w:val="left" w:pos="2410"/>
        </w:tabs>
        <w:spacing w:line="360" w:lineRule="auto"/>
        <w:ind w:left="567" w:right="686"/>
        <w:jc w:val="both"/>
        <w:rPr>
          <w:rFonts w:asciiTheme="minorHAnsi" w:eastAsia="MS Gothic" w:hAnsiTheme="minorHAnsi" w:cstheme="minorHAnsi"/>
          <w:sz w:val="22"/>
          <w:szCs w:val="22"/>
        </w:rPr>
      </w:pPr>
      <w:sdt>
        <w:sdtPr>
          <w:rPr>
            <w:rFonts w:asciiTheme="minorHAnsi" w:eastAsia="MS Gothic" w:hAnsiTheme="minorHAnsi" w:cstheme="minorHAnsi"/>
            <w:sz w:val="22"/>
            <w:szCs w:val="22"/>
            <w:lang w:val="en-US"/>
          </w:rPr>
          <w:id w:val="1782833483"/>
          <w14:checkbox>
            <w14:checked w14:val="0"/>
            <w14:checkedState w14:val="2612" w14:font="MS Gothic"/>
            <w14:uncheckedState w14:val="2610" w14:font="MS Gothic"/>
          </w14:checkbox>
        </w:sdtPr>
        <w:sdtEndPr/>
        <w:sdtContent>
          <w:r w:rsidR="00F035A4" w:rsidRPr="00483179">
            <w:rPr>
              <w:rFonts w:ascii="Segoe UI Symbol" w:eastAsia="MS Gothic" w:hAnsi="Segoe UI Symbol" w:cs="Segoe UI Symbol"/>
              <w:sz w:val="22"/>
              <w:szCs w:val="22"/>
              <w:lang w:val="en-US"/>
            </w:rPr>
            <w:t>☐</w:t>
          </w:r>
        </w:sdtContent>
      </w:sdt>
      <w:r>
        <w:rPr>
          <w:rFonts w:asciiTheme="minorHAnsi" w:hAnsiTheme="minorHAnsi"/>
          <w:sz w:val="22"/>
        </w:rPr>
        <w:t>Bank transfers</w:t>
      </w:r>
      <w:r>
        <w:rPr>
          <w:rFonts w:asciiTheme="minorHAnsi" w:hAnsiTheme="minorHAnsi"/>
          <w:sz w:val="22"/>
        </w:rPr>
        <w:tab/>
      </w:r>
      <w:sdt>
        <w:sdtPr>
          <w:rPr>
            <w:rFonts w:asciiTheme="minorHAnsi" w:eastAsia="MS Gothic" w:hAnsiTheme="minorHAnsi" w:cstheme="minorHAnsi"/>
            <w:sz w:val="22"/>
            <w:szCs w:val="22"/>
            <w:lang w:val="en-US"/>
          </w:rPr>
          <w:id w:val="787856343"/>
          <w14:checkbox>
            <w14:checked w14:val="0"/>
            <w14:checkedState w14:val="2612" w14:font="MS Gothic"/>
            <w14:uncheckedState w14:val="2610" w14:font="MS Gothic"/>
          </w14:checkbox>
        </w:sdtPr>
        <w:sdtEndPr/>
        <w:sdtContent>
          <w:r w:rsidR="00642795" w:rsidRPr="00483179">
            <w:rPr>
              <w:rFonts w:ascii="Segoe UI Symbol" w:eastAsia="MS Gothic" w:hAnsi="Segoe UI Symbol" w:cs="Segoe UI Symbol"/>
              <w:sz w:val="22"/>
              <w:szCs w:val="22"/>
              <w:lang w:val="en-US"/>
            </w:rPr>
            <w:t>☐</w:t>
          </w:r>
        </w:sdtContent>
      </w:sdt>
      <w:r>
        <w:rPr>
          <w:rFonts w:asciiTheme="minorHAnsi" w:hAnsiTheme="minorHAnsi"/>
          <w:sz w:val="22"/>
        </w:rPr>
        <w:t>Mobile payments (Orange Pay, Mobile Money)</w:t>
      </w:r>
    </w:p>
    <w:p w14:paraId="39DA4DAC" w14:textId="0D16DA6B" w:rsidR="00701148" w:rsidRPr="000718B1" w:rsidRDefault="00432558" w:rsidP="000718B1">
      <w:pPr>
        <w:tabs>
          <w:tab w:val="left" w:pos="2020"/>
        </w:tabs>
        <w:spacing w:line="360" w:lineRule="auto"/>
        <w:ind w:left="567" w:right="686"/>
        <w:jc w:val="both"/>
        <w:rPr>
          <w:rFonts w:asciiTheme="minorHAnsi" w:eastAsia="MS Gothic" w:hAnsiTheme="minorHAnsi" w:cstheme="minorHAnsi"/>
          <w:sz w:val="22"/>
          <w:szCs w:val="22"/>
        </w:rPr>
      </w:pPr>
      <w:sdt>
        <w:sdtPr>
          <w:rPr>
            <w:rFonts w:asciiTheme="minorHAnsi" w:eastAsia="MS Gothic" w:hAnsiTheme="minorHAnsi" w:cstheme="minorHAnsi"/>
            <w:sz w:val="22"/>
            <w:szCs w:val="22"/>
            <w:lang w:val="en-US"/>
          </w:rPr>
          <w:id w:val="778767445"/>
          <w14:checkbox>
            <w14:checked w14:val="0"/>
            <w14:checkedState w14:val="2612" w14:font="MS Gothic"/>
            <w14:uncheckedState w14:val="2610" w14:font="MS Gothic"/>
          </w14:checkbox>
        </w:sdtPr>
        <w:sdtEndPr/>
        <w:sdtContent>
          <w:r w:rsidR="00701148" w:rsidRPr="00483179">
            <w:rPr>
              <w:rFonts w:ascii="Segoe UI Symbol" w:eastAsia="MS Gothic" w:hAnsi="Segoe UI Symbol" w:cs="Segoe UI Symbol"/>
              <w:sz w:val="22"/>
              <w:szCs w:val="22"/>
              <w:lang w:val="en-US"/>
            </w:rPr>
            <w:t>☐</w:t>
          </w:r>
        </w:sdtContent>
      </w:sdt>
      <w:proofErr w:type="gramStart"/>
      <w:r>
        <w:rPr>
          <w:rFonts w:asciiTheme="minorHAnsi" w:hAnsiTheme="minorHAnsi"/>
          <w:sz w:val="22"/>
        </w:rPr>
        <w:t>Etc. :</w:t>
      </w:r>
      <w:proofErr w:type="gramEnd"/>
      <w:r>
        <w:rPr>
          <w:rFonts w:asciiTheme="minorHAnsi" w:hAnsiTheme="minorHAnsi"/>
          <w:sz w:val="22"/>
        </w:rPr>
        <w:t xml:space="preserve"> (please specify) …….</w:t>
      </w:r>
    </w:p>
    <w:p w14:paraId="25FFBA43" w14:textId="77777777" w:rsidR="00701148" w:rsidRPr="00483179" w:rsidRDefault="00701148" w:rsidP="000718B1">
      <w:pPr>
        <w:tabs>
          <w:tab w:val="left" w:pos="2020"/>
        </w:tabs>
        <w:spacing w:line="259" w:lineRule="auto"/>
        <w:ind w:left="567" w:right="686"/>
        <w:jc w:val="both"/>
        <w:rPr>
          <w:rFonts w:asciiTheme="minorHAnsi" w:hAnsiTheme="minorHAnsi" w:cstheme="minorHAnsi"/>
          <w:sz w:val="22"/>
          <w:szCs w:val="22"/>
          <w:lang w:val="en-US"/>
        </w:rPr>
      </w:pPr>
    </w:p>
    <w:p w14:paraId="2472A6DA" w14:textId="77777777" w:rsidR="009F61C0" w:rsidRPr="000718B1" w:rsidRDefault="009F61C0"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[Indicate whether a dual-signature mechanism for payments is in place and, if so, describe how it works.]</w:t>
      </w:r>
    </w:p>
    <w:p w14:paraId="0F95DFD1" w14:textId="77777777" w:rsidR="00406678" w:rsidRPr="00483179" w:rsidRDefault="00406678" w:rsidP="000718B1">
      <w:pPr>
        <w:tabs>
          <w:tab w:val="left" w:pos="2020"/>
        </w:tabs>
        <w:spacing w:line="259" w:lineRule="auto"/>
        <w:ind w:left="567" w:right="686"/>
        <w:jc w:val="both"/>
        <w:rPr>
          <w:rFonts w:asciiTheme="minorHAnsi" w:hAnsiTheme="minorHAnsi" w:cstheme="minorHAnsi"/>
          <w:sz w:val="22"/>
          <w:szCs w:val="22"/>
          <w:lang w:val="en-US"/>
        </w:rPr>
      </w:pPr>
    </w:p>
    <w:p w14:paraId="03B7FD77" w14:textId="79FA8414"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Accounting policy</w:t>
      </w:r>
    </w:p>
    <w:p w14:paraId="44837BF9" w14:textId="2005DAEE" w:rsidR="00406678" w:rsidRPr="000718B1" w:rsidRDefault="009C36CA"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[Outline the organisation’s accounting policy, including the principles, standards and procedures applied.]</w:t>
      </w:r>
    </w:p>
    <w:p w14:paraId="182F8151" w14:textId="77777777" w:rsidR="00256B17" w:rsidRPr="000718B1" w:rsidRDefault="000F4B0B"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 xml:space="preserve">Do you use cost accounting? Double-entry bookkeeping? </w:t>
      </w:r>
    </w:p>
    <w:p w14:paraId="0337CCB6" w14:textId="53CEA5E8" w:rsidR="00406678" w:rsidRPr="000718B1" w:rsidRDefault="001E32FA" w:rsidP="000718B1">
      <w:p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Please state whether your organisation uses accounting software and, if so, specify which one.</w:t>
      </w:r>
    </w:p>
    <w:p w14:paraId="07974F07" w14:textId="77777777" w:rsidR="00406678" w:rsidRPr="00483179" w:rsidRDefault="00406678" w:rsidP="000718B1">
      <w:pPr>
        <w:tabs>
          <w:tab w:val="left" w:pos="2020"/>
        </w:tabs>
        <w:spacing w:line="259" w:lineRule="auto"/>
        <w:ind w:left="567" w:right="686"/>
        <w:jc w:val="both"/>
        <w:rPr>
          <w:rFonts w:asciiTheme="minorHAnsi" w:hAnsiTheme="minorHAnsi" w:cstheme="minorHAnsi"/>
          <w:sz w:val="22"/>
          <w:szCs w:val="22"/>
          <w:lang w:val="en-US"/>
        </w:rPr>
      </w:pPr>
    </w:p>
    <w:p w14:paraId="52BF6C0D" w14:textId="7555DC8A" w:rsidR="00406678" w:rsidRPr="000718B1" w:rsidRDefault="00406678" w:rsidP="000718B1">
      <w:pPr>
        <w:pStyle w:val="Paragraphedeliste"/>
        <w:numPr>
          <w:ilvl w:val="0"/>
          <w:numId w:val="9"/>
        </w:numPr>
        <w:tabs>
          <w:tab w:val="left" w:pos="2020"/>
        </w:tabs>
        <w:spacing w:line="259" w:lineRule="auto"/>
        <w:ind w:left="567" w:right="686"/>
        <w:jc w:val="both"/>
        <w:rPr>
          <w:rFonts w:asciiTheme="minorHAnsi" w:hAnsiTheme="minorHAnsi" w:cstheme="minorHAnsi"/>
          <w:sz w:val="22"/>
          <w:szCs w:val="22"/>
        </w:rPr>
      </w:pPr>
      <w:r>
        <w:rPr>
          <w:rFonts w:asciiTheme="minorHAnsi" w:hAnsiTheme="minorHAnsi"/>
          <w:sz w:val="22"/>
        </w:rPr>
        <w:t>Cash management</w:t>
      </w:r>
    </w:p>
    <w:p w14:paraId="108C0DD0" w14:textId="11914B0F" w:rsidR="00406678" w:rsidRPr="000718B1" w:rsidRDefault="009C36CA" w:rsidP="000718B1">
      <w:pPr>
        <w:tabs>
          <w:tab w:val="left" w:pos="2020"/>
        </w:tabs>
        <w:spacing w:line="259" w:lineRule="auto"/>
        <w:ind w:left="567" w:right="686"/>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[Please state whether the organisation has previously managed a petty cash fund and, if so, describe the procedures for managing, monitoring and accounting for cash expenditure.]</w:t>
      </w:r>
    </w:p>
    <w:p w14:paraId="641BD008" w14:textId="77777777" w:rsidR="005A5DBD" w:rsidRPr="00483179" w:rsidRDefault="005A5DBD" w:rsidP="000718B1">
      <w:pPr>
        <w:tabs>
          <w:tab w:val="left" w:pos="2020"/>
        </w:tabs>
        <w:spacing w:line="259" w:lineRule="auto"/>
        <w:ind w:left="567" w:right="686"/>
        <w:jc w:val="both"/>
        <w:rPr>
          <w:rFonts w:asciiTheme="minorHAnsi" w:hAnsiTheme="minorHAnsi" w:cstheme="minorHAnsi"/>
          <w:sz w:val="22"/>
          <w:szCs w:val="22"/>
          <w:lang w:val="en-US"/>
        </w:rPr>
      </w:pPr>
    </w:p>
    <w:p w14:paraId="0B69ECDC" w14:textId="66ABCD1F" w:rsidR="00921B93" w:rsidRPr="000718B1" w:rsidRDefault="00921B93" w:rsidP="000718B1">
      <w:pPr>
        <w:pStyle w:val="Titre1"/>
        <w:ind w:left="567" w:right="686"/>
      </w:pPr>
      <w:r w:rsidRPr="000718B1">
        <w:fldChar w:fldCharType="begin"/>
      </w:r>
      <w:r w:rsidRPr="000718B1">
        <w:instrText xml:space="preserve"> AUTONUMLGL  \* Arabic \s . </w:instrText>
      </w:r>
      <w:bookmarkStart w:id="13" w:name="_Toc233637320"/>
      <w:r w:rsidRPr="000718B1">
        <w:fldChar w:fldCharType="end"/>
      </w:r>
      <w:r>
        <w:t>REFERENCES</w:t>
      </w:r>
      <w:bookmarkEnd w:id="13"/>
    </w:p>
    <w:p w14:paraId="7137BB75" w14:textId="77777777" w:rsidR="00921B93" w:rsidRPr="00483179" w:rsidRDefault="00921B93" w:rsidP="000718B1">
      <w:pPr>
        <w:spacing w:line="259" w:lineRule="auto"/>
        <w:ind w:left="567" w:right="686"/>
        <w:jc w:val="both"/>
        <w:rPr>
          <w:rFonts w:asciiTheme="minorHAnsi" w:hAnsiTheme="minorHAnsi" w:cstheme="minorHAnsi"/>
          <w:sz w:val="22"/>
          <w:szCs w:val="22"/>
          <w:lang w:val="en-US"/>
        </w:rPr>
      </w:pPr>
    </w:p>
    <w:p w14:paraId="51D52BFA" w14:textId="20573443" w:rsidR="005D47C8" w:rsidRPr="000718B1" w:rsidRDefault="005D47C8" w:rsidP="000718B1">
      <w:pPr>
        <w:spacing w:line="259" w:lineRule="auto"/>
        <w:ind w:left="567" w:right="686"/>
        <w:jc w:val="both"/>
        <w:rPr>
          <w:rFonts w:asciiTheme="minorHAnsi" w:hAnsiTheme="minorHAnsi" w:cstheme="minorHAnsi"/>
          <w:sz w:val="22"/>
          <w:szCs w:val="22"/>
        </w:rPr>
      </w:pPr>
      <w:r>
        <w:rPr>
          <w:rFonts w:asciiTheme="minorHAnsi" w:hAnsiTheme="minorHAnsi"/>
          <w:sz w:val="22"/>
        </w:rPr>
        <w:t>Please provide the contact details of a donor and a partner organisation with whom you have worked over the last two years.</w:t>
      </w:r>
    </w:p>
    <w:p w14:paraId="7A04E431" w14:textId="589C0AC4" w:rsidR="005D47C8" w:rsidRPr="00483179" w:rsidRDefault="005D47C8" w:rsidP="000718B1">
      <w:pPr>
        <w:spacing w:line="259" w:lineRule="auto"/>
        <w:ind w:left="567" w:right="686"/>
        <w:rPr>
          <w:rFonts w:asciiTheme="minorHAnsi" w:hAnsiTheme="minorHAnsi" w:cstheme="minorHAnsi"/>
          <w:sz w:val="22"/>
          <w:szCs w:val="22"/>
          <w:lang w:val="en-US"/>
        </w:rPr>
      </w:pPr>
    </w:p>
    <w:p w14:paraId="3629AC5C" w14:textId="540A169D" w:rsidR="00821C93" w:rsidRPr="000718B1" w:rsidRDefault="005D47C8" w:rsidP="000718B1">
      <w:pPr>
        <w:spacing w:line="259" w:lineRule="auto"/>
        <w:ind w:left="567" w:right="686"/>
        <w:rPr>
          <w:rFonts w:asciiTheme="minorHAnsi" w:hAnsiTheme="minorHAnsi" w:cstheme="minorHAnsi"/>
          <w:sz w:val="22"/>
          <w:szCs w:val="22"/>
        </w:rPr>
      </w:pPr>
      <w:r>
        <w:rPr>
          <w:rFonts w:asciiTheme="minorHAnsi" w:hAnsiTheme="minorHAnsi"/>
          <w:sz w:val="22"/>
        </w:rPr>
        <w:t>Donor’s name:</w:t>
      </w:r>
      <w:r>
        <w:rPr>
          <w:rFonts w:asciiTheme="minorHAnsi" w:hAnsiTheme="minorHAnsi"/>
          <w:color w:val="FFFFFF" w:themeColor="background1"/>
          <w:sz w:val="22"/>
          <w:highlight w:val="darkBlue"/>
        </w:rPr>
        <w:t xml:space="preserve"> [Legal name of the donor]</w:t>
      </w:r>
    </w:p>
    <w:p w14:paraId="484E594B" w14:textId="383AA479" w:rsidR="00821C93" w:rsidRPr="000718B1" w:rsidRDefault="005D47C8"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Name of contact person: </w:t>
      </w:r>
      <w:r>
        <w:rPr>
          <w:rFonts w:asciiTheme="minorHAnsi" w:hAnsiTheme="minorHAnsi"/>
          <w:color w:val="FFFFFF" w:themeColor="background1"/>
          <w:sz w:val="22"/>
          <w:highlight w:val="darkBlue"/>
        </w:rPr>
        <w:t>[first name and surname of a contact person]</w:t>
      </w:r>
    </w:p>
    <w:p w14:paraId="7CA6345E" w14:textId="4B7F8584" w:rsidR="005D47C8" w:rsidRPr="000718B1" w:rsidRDefault="00821C93"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Function: </w:t>
      </w:r>
      <w:r>
        <w:rPr>
          <w:rFonts w:asciiTheme="minorHAnsi" w:hAnsiTheme="minorHAnsi"/>
          <w:color w:val="FFFFFF" w:themeColor="background1"/>
          <w:sz w:val="22"/>
          <w:highlight w:val="darkBlue"/>
        </w:rPr>
        <w:t>[Contact person’s role]</w:t>
      </w:r>
      <w:r>
        <w:rPr>
          <w:rFonts w:asciiTheme="minorHAnsi" w:hAnsiTheme="minorHAnsi"/>
          <w:color w:val="FFFFFF" w:themeColor="background1"/>
          <w:sz w:val="22"/>
        </w:rPr>
        <w:tab/>
      </w:r>
    </w:p>
    <w:p w14:paraId="548EA91B" w14:textId="7631E48E" w:rsidR="005D47C8" w:rsidRPr="000718B1" w:rsidRDefault="005D47C8"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Telephone: </w:t>
      </w:r>
      <w:r>
        <w:rPr>
          <w:rFonts w:asciiTheme="minorHAnsi" w:hAnsiTheme="minorHAnsi"/>
          <w:color w:val="FFFFFF" w:themeColor="background1"/>
          <w:sz w:val="22"/>
          <w:highlight w:val="darkBlue"/>
        </w:rPr>
        <w:t>[Contact person’s telephone number]</w:t>
      </w:r>
    </w:p>
    <w:p w14:paraId="7FFA43FA" w14:textId="19C58A64" w:rsidR="005D47C8" w:rsidRPr="000718B1" w:rsidRDefault="005D47C8"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Email: </w:t>
      </w:r>
      <w:r>
        <w:rPr>
          <w:rFonts w:asciiTheme="minorHAnsi" w:hAnsiTheme="minorHAnsi"/>
          <w:color w:val="FFFFFF" w:themeColor="background1"/>
          <w:sz w:val="22"/>
          <w:highlight w:val="darkBlue"/>
        </w:rPr>
        <w:t>[Contact person’s email address]</w:t>
      </w:r>
      <w:r>
        <w:rPr>
          <w:rFonts w:asciiTheme="minorHAnsi" w:hAnsiTheme="minorHAnsi"/>
          <w:color w:val="FFFFFF" w:themeColor="background1"/>
          <w:sz w:val="22"/>
        </w:rPr>
        <w:tab/>
      </w:r>
    </w:p>
    <w:p w14:paraId="3F0EBF7D" w14:textId="134E3B31" w:rsidR="005D47C8" w:rsidRPr="00483179" w:rsidRDefault="005D47C8" w:rsidP="000718B1">
      <w:pPr>
        <w:spacing w:line="259" w:lineRule="auto"/>
        <w:ind w:left="567" w:right="686"/>
        <w:rPr>
          <w:rFonts w:asciiTheme="minorHAnsi" w:hAnsiTheme="minorHAnsi" w:cstheme="minorHAnsi"/>
          <w:sz w:val="22"/>
          <w:szCs w:val="22"/>
          <w:lang w:val="en-US"/>
        </w:rPr>
      </w:pPr>
    </w:p>
    <w:p w14:paraId="5055CE84" w14:textId="2D112A22" w:rsidR="00A47854"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Partner’s name:</w:t>
      </w:r>
      <w:r>
        <w:rPr>
          <w:rFonts w:asciiTheme="minorHAnsi" w:hAnsiTheme="minorHAnsi"/>
          <w:color w:val="FFFFFF" w:themeColor="background1"/>
          <w:sz w:val="22"/>
          <w:highlight w:val="darkBlue"/>
        </w:rPr>
        <w:t xml:space="preserve"> [Legal name of the partner]</w:t>
      </w:r>
      <w:r>
        <w:rPr>
          <w:rFonts w:asciiTheme="minorHAnsi" w:hAnsiTheme="minorHAnsi"/>
          <w:sz w:val="22"/>
        </w:rPr>
        <w:tab/>
      </w:r>
    </w:p>
    <w:p w14:paraId="06E08A14" w14:textId="77777777" w:rsidR="00A47854"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Name of contact person: </w:t>
      </w:r>
      <w:r>
        <w:rPr>
          <w:rFonts w:asciiTheme="minorHAnsi" w:hAnsiTheme="minorHAnsi"/>
          <w:color w:val="FFFFFF" w:themeColor="background1"/>
          <w:sz w:val="22"/>
          <w:highlight w:val="darkBlue"/>
        </w:rPr>
        <w:t>[first name and surname of a contact person]</w:t>
      </w:r>
    </w:p>
    <w:p w14:paraId="6F1DD8DC" w14:textId="2F743D0A" w:rsidR="00A47854"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Function: </w:t>
      </w:r>
      <w:r>
        <w:rPr>
          <w:rFonts w:asciiTheme="minorHAnsi" w:hAnsiTheme="minorHAnsi"/>
          <w:color w:val="FFFFFF" w:themeColor="background1"/>
          <w:sz w:val="22"/>
          <w:highlight w:val="darkBlue"/>
        </w:rPr>
        <w:t>[Contact person’s role]</w:t>
      </w:r>
      <w:r>
        <w:rPr>
          <w:rFonts w:asciiTheme="minorHAnsi" w:hAnsiTheme="minorHAnsi"/>
          <w:color w:val="FFFFFF" w:themeColor="background1"/>
          <w:sz w:val="22"/>
        </w:rPr>
        <w:tab/>
      </w:r>
    </w:p>
    <w:p w14:paraId="67156795" w14:textId="1956736A" w:rsidR="00A47854"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Telephone: </w:t>
      </w:r>
      <w:r>
        <w:rPr>
          <w:rFonts w:asciiTheme="minorHAnsi" w:hAnsiTheme="minorHAnsi"/>
          <w:color w:val="FFFFFF" w:themeColor="background1"/>
          <w:sz w:val="22"/>
          <w:highlight w:val="darkBlue"/>
        </w:rPr>
        <w:t>[Contact person’s telephone number]</w:t>
      </w:r>
    </w:p>
    <w:p w14:paraId="232449B3" w14:textId="488B1F0D" w:rsidR="00320539" w:rsidRPr="000718B1" w:rsidRDefault="00A47854" w:rsidP="000718B1">
      <w:pPr>
        <w:spacing w:line="259" w:lineRule="auto"/>
        <w:ind w:left="567" w:right="686"/>
        <w:rPr>
          <w:rFonts w:asciiTheme="minorHAnsi" w:hAnsiTheme="minorHAnsi" w:cstheme="minorHAnsi"/>
          <w:sz w:val="22"/>
          <w:szCs w:val="22"/>
        </w:rPr>
      </w:pPr>
      <w:r>
        <w:rPr>
          <w:rFonts w:asciiTheme="minorHAnsi" w:hAnsiTheme="minorHAnsi"/>
          <w:sz w:val="22"/>
        </w:rPr>
        <w:t xml:space="preserve">Email: </w:t>
      </w:r>
      <w:r>
        <w:rPr>
          <w:rFonts w:asciiTheme="minorHAnsi" w:hAnsiTheme="minorHAnsi"/>
          <w:color w:val="FFFFFF" w:themeColor="background1"/>
          <w:sz w:val="22"/>
          <w:highlight w:val="darkBlue"/>
        </w:rPr>
        <w:t>[Contact person’s email address]</w:t>
      </w:r>
      <w:r>
        <w:rPr>
          <w:rFonts w:asciiTheme="minorHAnsi" w:hAnsiTheme="minorHAnsi"/>
          <w:color w:val="FFFFFF" w:themeColor="background1"/>
          <w:sz w:val="22"/>
        </w:rPr>
        <w:tab/>
      </w:r>
    </w:p>
    <w:p w14:paraId="5D1B0C35" w14:textId="77777777" w:rsidR="00320539" w:rsidRPr="00483179" w:rsidRDefault="00320539" w:rsidP="000718B1">
      <w:pPr>
        <w:spacing w:line="259" w:lineRule="auto"/>
        <w:ind w:left="567" w:right="686"/>
        <w:rPr>
          <w:rFonts w:asciiTheme="minorHAnsi" w:hAnsiTheme="minorHAnsi" w:cstheme="minorHAnsi"/>
          <w:color w:val="FFFFFF" w:themeColor="background1"/>
          <w:sz w:val="22"/>
          <w:szCs w:val="22"/>
          <w:highlight w:val="darkBlue"/>
          <w:lang w:val="en-US"/>
        </w:rPr>
      </w:pPr>
    </w:p>
    <w:p w14:paraId="12BB1330" w14:textId="6C44E2AD" w:rsidR="00815AA0" w:rsidRPr="000718B1" w:rsidRDefault="00191767" w:rsidP="000718B1">
      <w:pPr>
        <w:pStyle w:val="Titre1"/>
        <w:ind w:left="567" w:right="686"/>
      </w:pPr>
      <w:r w:rsidRPr="000718B1">
        <w:fldChar w:fldCharType="begin"/>
      </w:r>
      <w:r w:rsidRPr="000718B1">
        <w:instrText xml:space="preserve"> AUTONUMLGL  \* Arabic \s . </w:instrText>
      </w:r>
      <w:bookmarkStart w:id="14" w:name="_Toc233637321"/>
      <w:r w:rsidRPr="000718B1">
        <w:fldChar w:fldCharType="end"/>
      </w:r>
      <w:r>
        <w:t>DOCUMENTS TO BE SUBMITTED</w:t>
      </w:r>
      <w:bookmarkEnd w:id="14"/>
    </w:p>
    <w:p w14:paraId="0B30BA0C" w14:textId="675E1D13" w:rsidR="00825C1B" w:rsidRPr="00483179" w:rsidRDefault="00825C1B" w:rsidP="000718B1">
      <w:pPr>
        <w:ind w:left="567" w:right="686"/>
        <w:jc w:val="both"/>
        <w:rPr>
          <w:rFonts w:asciiTheme="minorHAnsi" w:hAnsiTheme="minorHAnsi" w:cstheme="minorHAnsi"/>
          <w:sz w:val="22"/>
          <w:szCs w:val="22"/>
          <w:lang w:val="en-US"/>
        </w:rPr>
      </w:pPr>
    </w:p>
    <w:p w14:paraId="0CA3AD10" w14:textId="57B0E35F" w:rsidR="00B6523C" w:rsidRPr="000718B1" w:rsidRDefault="00287FF7" w:rsidP="000718B1">
      <w:pPr>
        <w:ind w:left="567" w:right="686"/>
        <w:jc w:val="both"/>
        <w:rPr>
          <w:rFonts w:asciiTheme="minorHAnsi" w:hAnsiTheme="minorHAnsi" w:cstheme="minorHAnsi"/>
          <w:sz w:val="22"/>
          <w:szCs w:val="22"/>
        </w:rPr>
      </w:pPr>
      <w:r>
        <w:rPr>
          <w:rFonts w:asciiTheme="minorHAnsi" w:hAnsiTheme="minorHAnsi"/>
          <w:sz w:val="22"/>
        </w:rPr>
        <w:t xml:space="preserve">For an application to be complete, </w:t>
      </w:r>
      <w:proofErr w:type="gramStart"/>
      <w:r>
        <w:rPr>
          <w:rFonts w:asciiTheme="minorHAnsi" w:hAnsiTheme="minorHAnsi"/>
          <w:sz w:val="22"/>
        </w:rPr>
        <w:t>all of</w:t>
      </w:r>
      <w:proofErr w:type="gramEnd"/>
      <w:r>
        <w:rPr>
          <w:rFonts w:asciiTheme="minorHAnsi" w:hAnsiTheme="minorHAnsi"/>
          <w:sz w:val="22"/>
        </w:rPr>
        <w:t xml:space="preserve"> the following documents must be duly completed and sent to CFI:</w:t>
      </w:r>
    </w:p>
    <w:p w14:paraId="3C50DA2A" w14:textId="04CE4904" w:rsidR="00B6523C" w:rsidRPr="00483179" w:rsidRDefault="00B6523C" w:rsidP="000718B1">
      <w:pPr>
        <w:ind w:left="567" w:right="686"/>
        <w:jc w:val="both"/>
        <w:rPr>
          <w:rFonts w:asciiTheme="minorHAnsi" w:hAnsiTheme="minorHAnsi" w:cstheme="minorHAnsi"/>
          <w:sz w:val="22"/>
          <w:szCs w:val="22"/>
          <w:lang w:val="en-US"/>
        </w:rPr>
      </w:pPr>
    </w:p>
    <w:p w14:paraId="78D3C410" w14:textId="526DB1D3" w:rsidR="00B6523C" w:rsidRPr="000718B1" w:rsidRDefault="00432558" w:rsidP="000718B1">
      <w:pPr>
        <w:ind w:left="567" w:right="686"/>
        <w:jc w:val="both"/>
        <w:rPr>
          <w:rFonts w:asciiTheme="minorHAnsi" w:hAnsiTheme="minorHAnsi" w:cstheme="minorHAnsi"/>
          <w:sz w:val="22"/>
          <w:szCs w:val="22"/>
        </w:rPr>
      </w:pPr>
      <w:sdt>
        <w:sdtPr>
          <w:rPr>
            <w:rFonts w:asciiTheme="minorHAnsi" w:hAnsiTheme="minorHAnsi" w:cstheme="minorHAnsi"/>
            <w:sz w:val="22"/>
            <w:szCs w:val="22"/>
            <w:lang w:val="en-US"/>
          </w:rPr>
          <w:id w:val="-1577664197"/>
          <w:placeholder>
            <w:docPart w:val="BC00A6631C214880A488F17E3531C242"/>
          </w:placeholder>
          <w14:checkbox>
            <w14:checked w14:val="0"/>
            <w14:checkedState w14:val="2612" w14:font="MS Gothic"/>
            <w14:uncheckedState w14:val="2610" w14:font="MS Gothic"/>
          </w14:checkbox>
        </w:sdtPr>
        <w:sdtEndPr/>
        <w:sdtContent>
          <w:r w:rsidR="00B839E5" w:rsidRPr="00483179">
            <w:rPr>
              <w:rFonts w:ascii="Segoe UI Symbol" w:eastAsia="MS Gothic" w:hAnsi="Segoe UI Symbol" w:cs="Segoe UI Symbol"/>
              <w:sz w:val="22"/>
              <w:szCs w:val="22"/>
              <w:lang w:val="en-US"/>
            </w:rPr>
            <w:t>☐</w:t>
          </w:r>
        </w:sdtContent>
      </w:sdt>
      <w:r>
        <w:rPr>
          <w:rFonts w:asciiTheme="minorHAnsi" w:hAnsiTheme="minorHAnsi"/>
          <w:sz w:val="22"/>
        </w:rPr>
        <w:t xml:space="preserve"> Appendix 1 – Project Pr</w:t>
      </w:r>
      <w:r w:rsidR="007A08C4">
        <w:rPr>
          <w:rFonts w:asciiTheme="minorHAnsi" w:hAnsiTheme="minorHAnsi"/>
          <w:sz w:val="22"/>
        </w:rPr>
        <w:t>esentation Note</w:t>
      </w:r>
      <w:r>
        <w:rPr>
          <w:rFonts w:asciiTheme="minorHAnsi" w:hAnsiTheme="minorHAnsi"/>
          <w:sz w:val="22"/>
        </w:rPr>
        <w:t>;</w:t>
      </w:r>
    </w:p>
    <w:p w14:paraId="5C15667F" w14:textId="36AD29F7" w:rsidR="00B6523C" w:rsidRPr="000718B1" w:rsidRDefault="00432558" w:rsidP="000718B1">
      <w:pPr>
        <w:ind w:left="567" w:right="686"/>
        <w:jc w:val="both"/>
        <w:rPr>
          <w:rFonts w:asciiTheme="minorHAnsi" w:hAnsiTheme="minorHAnsi" w:cstheme="minorHAnsi"/>
          <w:sz w:val="22"/>
          <w:szCs w:val="22"/>
        </w:rPr>
      </w:pPr>
      <w:sdt>
        <w:sdtPr>
          <w:rPr>
            <w:rFonts w:asciiTheme="minorHAnsi" w:hAnsiTheme="minorHAnsi" w:cstheme="minorHAnsi"/>
            <w:sz w:val="22"/>
            <w:szCs w:val="22"/>
            <w:lang w:val="en-US"/>
          </w:rPr>
          <w:id w:val="-636411751"/>
          <w14:checkbox>
            <w14:checked w14:val="0"/>
            <w14:checkedState w14:val="2612" w14:font="MS Gothic"/>
            <w14:uncheckedState w14:val="2610" w14:font="MS Gothic"/>
          </w14:checkbox>
        </w:sdtPr>
        <w:sdtEndPr/>
        <w:sdtContent>
          <w:r w:rsidR="002717DC" w:rsidRPr="00483179">
            <w:rPr>
              <w:rFonts w:ascii="Segoe UI Symbol" w:eastAsia="MS Gothic" w:hAnsi="Segoe UI Symbol" w:cs="Segoe UI Symbol"/>
              <w:sz w:val="22"/>
              <w:szCs w:val="22"/>
              <w:lang w:val="en-US"/>
            </w:rPr>
            <w:t>☐</w:t>
          </w:r>
        </w:sdtContent>
      </w:sdt>
      <w:r>
        <w:rPr>
          <w:rFonts w:asciiTheme="minorHAnsi" w:hAnsiTheme="minorHAnsi"/>
          <w:sz w:val="22"/>
        </w:rPr>
        <w:t xml:space="preserve"> Appendix 2 – Pro</w:t>
      </w:r>
      <w:r w:rsidR="007A08C4">
        <w:rPr>
          <w:rFonts w:asciiTheme="minorHAnsi" w:hAnsiTheme="minorHAnsi"/>
          <w:sz w:val="22"/>
        </w:rPr>
        <w:t>ject’s provisional</w:t>
      </w:r>
      <w:r>
        <w:rPr>
          <w:rFonts w:asciiTheme="minorHAnsi" w:hAnsiTheme="minorHAnsi"/>
          <w:sz w:val="22"/>
        </w:rPr>
        <w:t xml:space="preserve"> Budget;</w:t>
      </w:r>
    </w:p>
    <w:p w14:paraId="7345A802" w14:textId="351E8C41" w:rsidR="008C7FC5" w:rsidRDefault="00432558" w:rsidP="000718B1">
      <w:pPr>
        <w:ind w:left="567" w:right="686"/>
        <w:jc w:val="both"/>
        <w:rPr>
          <w:rFonts w:asciiTheme="minorHAnsi" w:hAnsiTheme="minorHAnsi" w:cstheme="minorHAnsi"/>
          <w:sz w:val="22"/>
          <w:szCs w:val="22"/>
        </w:rPr>
      </w:pPr>
      <w:sdt>
        <w:sdtPr>
          <w:rPr>
            <w:rFonts w:asciiTheme="minorHAnsi" w:hAnsiTheme="minorHAnsi" w:cstheme="minorHAnsi"/>
            <w:sz w:val="22"/>
            <w:szCs w:val="22"/>
            <w:lang w:val="en-US"/>
          </w:rPr>
          <w:id w:val="800272153"/>
          <w14:checkbox>
            <w14:checked w14:val="0"/>
            <w14:checkedState w14:val="2612" w14:font="MS Gothic"/>
            <w14:uncheckedState w14:val="2610" w14:font="MS Gothic"/>
          </w14:checkbox>
        </w:sdtPr>
        <w:sdtEndPr/>
        <w:sdtContent>
          <w:r w:rsidR="002717DC" w:rsidRPr="00483179">
            <w:rPr>
              <w:rFonts w:ascii="Segoe UI Symbol" w:eastAsia="MS Gothic" w:hAnsi="Segoe UI Symbol" w:cs="Segoe UI Symbol"/>
              <w:sz w:val="22"/>
              <w:szCs w:val="22"/>
              <w:lang w:val="en-US"/>
            </w:rPr>
            <w:t>☐</w:t>
          </w:r>
        </w:sdtContent>
      </w:sdt>
      <w:r>
        <w:rPr>
          <w:rFonts w:asciiTheme="minorHAnsi" w:hAnsiTheme="minorHAnsi"/>
          <w:sz w:val="22"/>
        </w:rPr>
        <w:t xml:space="preserve"> Appendix 3 – Application form.</w:t>
      </w:r>
    </w:p>
    <w:p w14:paraId="62F6E791" w14:textId="77777777" w:rsidR="008C7FC5" w:rsidRPr="00483179" w:rsidRDefault="008C7FC5" w:rsidP="000718B1">
      <w:pPr>
        <w:ind w:left="567" w:right="686"/>
        <w:jc w:val="both"/>
        <w:rPr>
          <w:rFonts w:asciiTheme="minorHAnsi" w:hAnsiTheme="minorHAnsi" w:cstheme="minorHAnsi"/>
          <w:sz w:val="22"/>
          <w:szCs w:val="22"/>
          <w:lang w:val="en-US"/>
        </w:rPr>
      </w:pPr>
    </w:p>
    <w:p w14:paraId="2067015E" w14:textId="3CEA4AD5" w:rsidR="00BE3F3E" w:rsidRPr="000718B1" w:rsidRDefault="008C7FC5" w:rsidP="000718B1">
      <w:pPr>
        <w:ind w:left="567" w:right="686"/>
        <w:jc w:val="both"/>
        <w:rPr>
          <w:rFonts w:asciiTheme="minorHAnsi" w:hAnsiTheme="minorHAnsi" w:cstheme="minorHAnsi"/>
          <w:sz w:val="22"/>
          <w:szCs w:val="22"/>
        </w:rPr>
      </w:pPr>
      <w:r>
        <w:rPr>
          <w:rFonts w:asciiTheme="minorHAnsi" w:hAnsiTheme="minorHAnsi"/>
          <w:sz w:val="22"/>
        </w:rPr>
        <w:t>This must be accompanied by the following documents:</w:t>
      </w:r>
    </w:p>
    <w:p w14:paraId="2AAC3A7C" w14:textId="77777777" w:rsidR="00BE3F3E" w:rsidRPr="000718B1" w:rsidRDefault="00BE3F3E" w:rsidP="008C7FC5">
      <w:pPr>
        <w:pStyle w:val="Paragraphedeliste"/>
        <w:numPr>
          <w:ilvl w:val="0"/>
          <w:numId w:val="6"/>
        </w:numPr>
        <w:ind w:left="1134" w:right="686"/>
        <w:jc w:val="both"/>
        <w:rPr>
          <w:rFonts w:asciiTheme="minorHAnsi" w:hAnsiTheme="minorHAnsi" w:cstheme="minorHAnsi"/>
          <w:sz w:val="22"/>
          <w:szCs w:val="22"/>
        </w:rPr>
      </w:pPr>
      <w:r>
        <w:rPr>
          <w:rFonts w:asciiTheme="minorHAnsi" w:hAnsiTheme="minorHAnsi"/>
          <w:sz w:val="22"/>
        </w:rPr>
        <w:t>Details of bank account held in the Applicant’s name;</w:t>
      </w:r>
    </w:p>
    <w:p w14:paraId="2C4C6307" w14:textId="77777777" w:rsidR="00BE3F3E" w:rsidRPr="000718B1" w:rsidRDefault="00BE3F3E" w:rsidP="008C7FC5">
      <w:pPr>
        <w:pStyle w:val="Paragraphedeliste"/>
        <w:numPr>
          <w:ilvl w:val="0"/>
          <w:numId w:val="6"/>
        </w:numPr>
        <w:ind w:left="1134" w:right="686"/>
        <w:jc w:val="both"/>
        <w:rPr>
          <w:rFonts w:asciiTheme="minorHAnsi" w:hAnsiTheme="minorHAnsi" w:cstheme="minorHAnsi"/>
          <w:sz w:val="22"/>
          <w:szCs w:val="22"/>
        </w:rPr>
      </w:pPr>
      <w:r>
        <w:rPr>
          <w:rFonts w:asciiTheme="minorHAnsi" w:hAnsiTheme="minorHAnsi"/>
          <w:sz w:val="22"/>
        </w:rPr>
        <w:t>The Applicant’s Registration Certificate.</w:t>
      </w:r>
    </w:p>
    <w:p w14:paraId="097FD9AD" w14:textId="77777777" w:rsidR="00BE3F3E" w:rsidRPr="000718B1" w:rsidRDefault="00BE3F3E" w:rsidP="000718B1">
      <w:pPr>
        <w:ind w:left="567" w:right="686"/>
        <w:jc w:val="both"/>
        <w:rPr>
          <w:rFonts w:asciiTheme="minorHAnsi" w:hAnsiTheme="minorHAnsi" w:cstheme="minorHAnsi"/>
          <w:sz w:val="22"/>
          <w:szCs w:val="22"/>
          <w:lang w:val="fr-FR"/>
        </w:rPr>
      </w:pPr>
    </w:p>
    <w:p w14:paraId="300C80DC" w14:textId="6AB847B8" w:rsidR="00BC48E4" w:rsidRPr="000718B1" w:rsidRDefault="00BC48E4" w:rsidP="000718B1">
      <w:pPr>
        <w:ind w:left="567" w:right="686"/>
        <w:jc w:val="both"/>
        <w:rPr>
          <w:rFonts w:asciiTheme="minorHAnsi" w:hAnsiTheme="minorHAnsi" w:cstheme="minorHAnsi"/>
          <w:sz w:val="22"/>
          <w:szCs w:val="22"/>
          <w:lang w:val="fr-FR"/>
        </w:rPr>
      </w:pPr>
    </w:p>
    <w:p w14:paraId="3AA448D8" w14:textId="5CDD0A78" w:rsidR="00BC48E4" w:rsidRPr="000718B1" w:rsidRDefault="00BC48E4" w:rsidP="000718B1">
      <w:pPr>
        <w:ind w:left="567" w:right="686"/>
        <w:jc w:val="both"/>
        <w:rPr>
          <w:rFonts w:asciiTheme="minorHAnsi" w:hAnsiTheme="minorHAnsi" w:cstheme="minorHAnsi"/>
          <w:sz w:val="22"/>
          <w:szCs w:val="22"/>
        </w:rPr>
      </w:pPr>
      <w:r>
        <w:rPr>
          <w:rFonts w:asciiTheme="minorHAnsi" w:hAnsiTheme="minorHAnsi"/>
          <w:sz w:val="22"/>
        </w:rPr>
        <w:t>Date: [</w:t>
      </w:r>
      <w:r>
        <w:rPr>
          <w:rFonts w:asciiTheme="minorHAnsi" w:hAnsiTheme="minorHAnsi"/>
          <w:color w:val="F2F2F2" w:themeColor="background1" w:themeShade="F2"/>
          <w:sz w:val="22"/>
          <w:highlight w:val="darkBlue"/>
        </w:rPr>
        <w:t>DD/MM/YYYY</w:t>
      </w:r>
      <w:r>
        <w:rPr>
          <w:rFonts w:asciiTheme="minorHAnsi" w:hAnsiTheme="minorHAnsi"/>
          <w:sz w:val="22"/>
        </w:rPr>
        <w:t>]</w:t>
      </w:r>
    </w:p>
    <w:p w14:paraId="5F4ADAD2" w14:textId="77777777" w:rsidR="008E64E5" w:rsidRPr="000718B1" w:rsidRDefault="008E64E5" w:rsidP="000718B1">
      <w:pPr>
        <w:ind w:left="567" w:right="686"/>
        <w:jc w:val="both"/>
        <w:rPr>
          <w:rFonts w:asciiTheme="minorHAnsi" w:hAnsiTheme="minorHAnsi" w:cstheme="minorHAnsi"/>
          <w:sz w:val="22"/>
          <w:szCs w:val="22"/>
          <w:lang w:val="fr-FR"/>
        </w:rPr>
      </w:pPr>
    </w:p>
    <w:p w14:paraId="396E313D" w14:textId="42EC7225" w:rsidR="00BC48E4" w:rsidRPr="000718B1" w:rsidRDefault="00BC48E4" w:rsidP="000718B1">
      <w:pPr>
        <w:ind w:left="567" w:right="686"/>
        <w:jc w:val="both"/>
        <w:rPr>
          <w:rFonts w:asciiTheme="minorHAnsi" w:hAnsiTheme="minorHAnsi" w:cstheme="minorHAnsi"/>
          <w:sz w:val="22"/>
          <w:szCs w:val="22"/>
        </w:rPr>
      </w:pPr>
      <w:r>
        <w:rPr>
          <w:rFonts w:asciiTheme="minorHAnsi" w:hAnsiTheme="minorHAnsi"/>
          <w:sz w:val="22"/>
        </w:rPr>
        <w:t>Signature of the Applicant’s legal representative or any person authorised to bind the legal entity:</w:t>
      </w:r>
    </w:p>
    <w:p w14:paraId="591EB1F4" w14:textId="099DB59C" w:rsidR="00C277BB" w:rsidRPr="00483179" w:rsidRDefault="00C277BB" w:rsidP="000718B1">
      <w:pPr>
        <w:ind w:left="567" w:right="686"/>
        <w:jc w:val="both"/>
        <w:rPr>
          <w:rFonts w:asciiTheme="minorHAnsi" w:hAnsiTheme="minorHAnsi" w:cstheme="minorHAnsi"/>
          <w:sz w:val="22"/>
          <w:szCs w:val="22"/>
          <w:lang w:val="en-US"/>
        </w:rPr>
      </w:pPr>
    </w:p>
    <w:p w14:paraId="306E1735" w14:textId="406320DD" w:rsidR="003C61FB" w:rsidRPr="000718B1" w:rsidRDefault="00DC6D84" w:rsidP="000718B1">
      <w:pPr>
        <w:pStyle w:val="Commentaire"/>
        <w:ind w:left="567" w:right="686"/>
        <w:rPr>
          <w:rFonts w:asciiTheme="minorHAnsi" w:hAnsiTheme="minorHAnsi" w:cstheme="minorHAnsi"/>
          <w:color w:val="F2F2F2" w:themeColor="background1" w:themeShade="F2"/>
          <w:sz w:val="22"/>
          <w:szCs w:val="22"/>
          <w:highlight w:val="darkBlue"/>
        </w:rPr>
      </w:pPr>
      <w:r>
        <w:rPr>
          <w:rFonts w:asciiTheme="minorHAnsi" w:hAnsiTheme="minorHAnsi"/>
          <w:color w:val="F2F2F2" w:themeColor="background1" w:themeShade="F2"/>
          <w:sz w:val="22"/>
          <w:highlight w:val="darkBlue"/>
        </w:rPr>
        <w:t>[Surname, first name, position]</w:t>
      </w:r>
    </w:p>
    <w:p w14:paraId="35F098CD" w14:textId="6A22B421" w:rsidR="00DC6D84" w:rsidRPr="00483179" w:rsidRDefault="00DC6D84" w:rsidP="000718B1">
      <w:pPr>
        <w:pStyle w:val="Commentaire"/>
        <w:ind w:left="567" w:right="686"/>
        <w:rPr>
          <w:rFonts w:asciiTheme="minorHAnsi" w:hAnsiTheme="minorHAnsi" w:cstheme="minorHAnsi"/>
          <w:color w:val="F2F2F2" w:themeColor="background1" w:themeShade="F2"/>
          <w:sz w:val="22"/>
          <w:szCs w:val="22"/>
          <w:highlight w:val="darkBlue"/>
          <w:lang w:val="en-US"/>
        </w:rPr>
      </w:pPr>
    </w:p>
    <w:p w14:paraId="50655704" w14:textId="430C29DE" w:rsidR="00DC6D84" w:rsidRPr="000718B1" w:rsidRDefault="00DC6D84" w:rsidP="000718B1">
      <w:pPr>
        <w:pStyle w:val="Commentaire"/>
        <w:ind w:left="567" w:right="686"/>
        <w:rPr>
          <w:rFonts w:asciiTheme="minorHAnsi" w:hAnsiTheme="minorHAnsi" w:cstheme="minorHAnsi"/>
          <w:color w:val="F2F2F2" w:themeColor="background1" w:themeShade="F2"/>
          <w:sz w:val="22"/>
          <w:szCs w:val="22"/>
          <w:highlight w:val="darkBlue"/>
        </w:rPr>
      </w:pPr>
      <w:r>
        <w:rPr>
          <w:rFonts w:asciiTheme="minorHAnsi" w:hAnsiTheme="minorHAnsi"/>
          <w:color w:val="F2F2F2" w:themeColor="background1" w:themeShade="F2"/>
          <w:sz w:val="22"/>
          <w:highlight w:val="darkBlue"/>
        </w:rPr>
        <w:t>[Signature]</w:t>
      </w:r>
    </w:p>
    <w:p w14:paraId="24A668E0" w14:textId="0A7D0BA6" w:rsidR="00212954" w:rsidRPr="00483179" w:rsidRDefault="00212954" w:rsidP="007E25ED">
      <w:pPr>
        <w:rPr>
          <w:rFonts w:asciiTheme="minorHAnsi" w:hAnsiTheme="minorHAnsi" w:cstheme="minorHAnsi"/>
          <w:sz w:val="22"/>
          <w:szCs w:val="22"/>
          <w:highlight w:val="cyan"/>
          <w:lang w:val="en-US"/>
        </w:rPr>
      </w:pPr>
    </w:p>
    <w:sectPr w:rsidR="00212954" w:rsidRPr="00483179" w:rsidSect="006D1FC6">
      <w:headerReference w:type="default" r:id="rId11"/>
      <w:footerReference w:type="default" r:id="rId12"/>
      <w:pgSz w:w="11907" w:h="16839"/>
      <w:pgMar w:top="1080" w:right="720" w:bottom="1080" w:left="72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BEDD4" w14:textId="77777777" w:rsidR="00432558" w:rsidRDefault="00432558" w:rsidP="00561563">
      <w:r>
        <w:separator/>
      </w:r>
    </w:p>
  </w:endnote>
  <w:endnote w:type="continuationSeparator" w:id="0">
    <w:p w14:paraId="1A98A845" w14:textId="77777777" w:rsidR="00432558" w:rsidRDefault="00432558" w:rsidP="00561563">
      <w:r>
        <w:continuationSeparator/>
      </w:r>
    </w:p>
  </w:endnote>
  <w:endnote w:type="continuationNotice" w:id="1">
    <w:p w14:paraId="4BC65155" w14:textId="77777777" w:rsidR="00432558" w:rsidRDefault="00432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900519966"/>
      <w:docPartObj>
        <w:docPartGallery w:val="Page Numbers (Bottom of Page)"/>
        <w:docPartUnique/>
      </w:docPartObj>
    </w:sdtPr>
    <w:sdtEndPr>
      <w:rPr>
        <w:sz w:val="16"/>
        <w:szCs w:val="16"/>
      </w:rPr>
    </w:sdtEndPr>
    <w:sdtContent>
      <w:sdt>
        <w:sdtPr>
          <w:rPr>
            <w:rFonts w:asciiTheme="minorHAnsi" w:hAnsiTheme="minorHAnsi" w:cstheme="minorBidi"/>
            <w:sz w:val="22"/>
            <w:szCs w:val="22"/>
          </w:rPr>
          <w:id w:val="1728636285"/>
          <w:docPartObj>
            <w:docPartGallery w:val="Page Numbers (Top of Page)"/>
            <w:docPartUnique/>
          </w:docPartObj>
        </w:sdtPr>
        <w:sdtEndPr>
          <w:rPr>
            <w:sz w:val="16"/>
            <w:szCs w:val="16"/>
          </w:rPr>
        </w:sdtEndPr>
        <w:sdtContent>
          <w:p w14:paraId="298503AB" w14:textId="7C115AF6" w:rsidR="00194CEA" w:rsidRPr="0027532F" w:rsidRDefault="45F36D97" w:rsidP="45F36D97">
            <w:pPr>
              <w:pStyle w:val="Pieddepage"/>
              <w:rPr>
                <w:rFonts w:asciiTheme="minorHAnsi" w:hAnsiTheme="minorHAnsi" w:cstheme="minorBidi"/>
              </w:rPr>
            </w:pPr>
            <w:r>
              <w:rPr>
                <w:rFonts w:asciiTheme="minorHAnsi" w:hAnsiTheme="minorHAnsi"/>
                <w:i/>
              </w:rPr>
              <w:t>Version 2026.1</w:t>
            </w:r>
            <w:r>
              <w:rPr>
                <w:rFonts w:asciiTheme="minorHAnsi" w:hAnsiTheme="minorHAnsi"/>
                <w:i/>
                <w:sz w:val="22"/>
              </w:rPr>
              <w:t xml:space="preserve"> </w:t>
            </w:r>
            <w:r>
              <w:tab/>
            </w:r>
            <w:r>
              <w:rPr>
                <w:rFonts w:asciiTheme="minorHAnsi" w:hAnsiTheme="minorHAnsi"/>
              </w:rPr>
              <w:t xml:space="preserve">Page </w:t>
            </w:r>
            <w:r w:rsidR="0027532F" w:rsidRPr="45F36D97">
              <w:rPr>
                <w:rFonts w:asciiTheme="minorHAnsi" w:hAnsiTheme="minorHAnsi" w:cstheme="minorBidi"/>
                <w:b/>
              </w:rPr>
              <w:fldChar w:fldCharType="begin"/>
            </w:r>
            <w:r w:rsidR="0027532F" w:rsidRPr="45F36D97">
              <w:rPr>
                <w:rFonts w:asciiTheme="minorHAnsi" w:hAnsiTheme="minorHAnsi" w:cstheme="minorBidi"/>
                <w:b/>
              </w:rPr>
              <w:instrText>PAGE</w:instrText>
            </w:r>
            <w:r w:rsidR="0027532F" w:rsidRPr="45F36D97">
              <w:rPr>
                <w:rFonts w:asciiTheme="minorHAnsi" w:hAnsiTheme="minorHAnsi" w:cstheme="minorBidi"/>
                <w:b/>
              </w:rPr>
              <w:fldChar w:fldCharType="separate"/>
            </w:r>
            <w:r w:rsidRPr="45F36D97">
              <w:rPr>
                <w:rFonts w:asciiTheme="minorHAnsi" w:hAnsiTheme="minorHAnsi" w:cstheme="minorBidi"/>
                <w:b/>
              </w:rPr>
              <w:t>2</w:t>
            </w:r>
            <w:r w:rsidR="0027532F" w:rsidRPr="45F36D97">
              <w:rPr>
                <w:rFonts w:asciiTheme="minorHAnsi" w:hAnsiTheme="minorHAnsi" w:cstheme="minorBidi"/>
                <w:b/>
              </w:rPr>
              <w:fldChar w:fldCharType="end"/>
            </w:r>
            <w:r>
              <w:rPr>
                <w:rFonts w:asciiTheme="minorHAnsi" w:hAnsiTheme="minorHAnsi"/>
              </w:rPr>
              <w:t xml:space="preserve"> of </w:t>
            </w:r>
            <w:r w:rsidR="0027532F" w:rsidRPr="45F36D97">
              <w:rPr>
                <w:rFonts w:asciiTheme="minorHAnsi" w:hAnsiTheme="minorHAnsi" w:cstheme="minorBidi"/>
                <w:b/>
              </w:rPr>
              <w:fldChar w:fldCharType="begin"/>
            </w:r>
            <w:r w:rsidR="0027532F" w:rsidRPr="45F36D97">
              <w:rPr>
                <w:rFonts w:asciiTheme="minorHAnsi" w:hAnsiTheme="minorHAnsi" w:cstheme="minorBidi"/>
                <w:b/>
              </w:rPr>
              <w:instrText>NUMPAGES</w:instrText>
            </w:r>
            <w:r w:rsidR="0027532F" w:rsidRPr="45F36D97">
              <w:rPr>
                <w:rFonts w:asciiTheme="minorHAnsi" w:hAnsiTheme="minorHAnsi" w:cstheme="minorBidi"/>
                <w:b/>
              </w:rPr>
              <w:fldChar w:fldCharType="separate"/>
            </w:r>
            <w:r w:rsidRPr="45F36D97">
              <w:rPr>
                <w:rFonts w:asciiTheme="minorHAnsi" w:hAnsiTheme="minorHAnsi" w:cstheme="minorBidi"/>
                <w:b/>
              </w:rPr>
              <w:t>2</w:t>
            </w:r>
            <w:r w:rsidR="0027532F" w:rsidRPr="45F36D97">
              <w:rPr>
                <w:rFonts w:asciiTheme="minorHAnsi" w:hAnsiTheme="minorHAnsi" w:cstheme="minorBidi"/>
                <w:b/>
              </w:rPr>
              <w:fldChar w:fldCharType="end"/>
            </w:r>
          </w:p>
        </w:sdtContent>
      </w:sdt>
    </w:sdtContent>
  </w:sdt>
  <w:p w14:paraId="6546562F" w14:textId="593A380C" w:rsidR="00561563" w:rsidRPr="00024C1B" w:rsidRDefault="00561563" w:rsidP="00024C1B">
    <w:pPr>
      <w:pStyle w:val="Pieddepage"/>
      <w:jc w:val="center"/>
      <w:rPr>
        <w:rFonts w:ascii="Arial" w:hAnsi="Arial" w:cs="Arial"/>
        <w:i/>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0721B" w14:textId="77777777" w:rsidR="00432558" w:rsidRDefault="00432558" w:rsidP="00561563">
      <w:r>
        <w:separator/>
      </w:r>
    </w:p>
  </w:footnote>
  <w:footnote w:type="continuationSeparator" w:id="0">
    <w:p w14:paraId="5939F300" w14:textId="77777777" w:rsidR="00432558" w:rsidRDefault="00432558" w:rsidP="00561563">
      <w:r>
        <w:continuationSeparator/>
      </w:r>
    </w:p>
  </w:footnote>
  <w:footnote w:type="continuationNotice" w:id="1">
    <w:p w14:paraId="7B480606" w14:textId="77777777" w:rsidR="00432558" w:rsidRDefault="00432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E26A8" w14:textId="49EC42DB" w:rsidR="00282EA9" w:rsidRPr="00E47D49" w:rsidRDefault="00282EA9" w:rsidP="00282EA9">
    <w:pPr>
      <w:ind w:right="330"/>
      <w:jc w:val="right"/>
      <w:rPr>
        <w:rFonts w:asciiTheme="minorHAnsi" w:hAnsiTheme="minorHAnsi" w:cstheme="minorHAnsi"/>
        <w:i/>
        <w:iCs/>
        <w:sz w:val="22"/>
        <w:szCs w:val="22"/>
      </w:rPr>
    </w:pPr>
  </w:p>
  <w:tbl>
    <w:tblPr>
      <w:tblW w:w="10536" w:type="dxa"/>
      <w:tblLayout w:type="fixed"/>
      <w:tblLook w:val="04A0" w:firstRow="1" w:lastRow="0" w:firstColumn="1" w:lastColumn="0" w:noHBand="0" w:noVBand="1"/>
    </w:tblPr>
    <w:tblGrid>
      <w:gridCol w:w="4332"/>
      <w:gridCol w:w="6204"/>
    </w:tblGrid>
    <w:tr w:rsidR="00807318" w:rsidRPr="00F60D5F" w14:paraId="50F75962" w14:textId="77777777" w:rsidTr="006D1FC6">
      <w:trPr>
        <w:trHeight w:val="992"/>
      </w:trPr>
      <w:tc>
        <w:tcPr>
          <w:tcW w:w="4332" w:type="dxa"/>
        </w:tcPr>
        <w:p w14:paraId="48BBA590" w14:textId="14A8D7DB" w:rsidR="00807318" w:rsidRPr="00875D4E" w:rsidRDefault="004B7EBD" w:rsidP="00807318">
          <w:pPr>
            <w:spacing w:after="240"/>
            <w:rPr>
              <w:rFonts w:ascii="Arial" w:hAnsi="Arial"/>
              <w:sz w:val="6"/>
            </w:rPr>
          </w:pPr>
          <w:r>
            <w:rPr>
              <w:rFonts w:ascii="Arial" w:hAnsi="Arial"/>
              <w:noProof/>
              <w:sz w:val="6"/>
            </w:rPr>
            <w:drawing>
              <wp:inline distT="0" distB="0" distL="0" distR="0" wp14:anchorId="2C6DB697" wp14:editId="0D077ECB">
                <wp:extent cx="1983600" cy="795600"/>
                <wp:effectExtent l="0" t="0" r="0" b="0"/>
                <wp:docPr id="13" name="Image 13" descr="Une image contenant Police, capture d’écran,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e-CFI-FR-Couleur.png"/>
                        <pic:cNvPicPr/>
                      </pic:nvPicPr>
                      <pic:blipFill>
                        <a:blip r:embed="rId1">
                          <a:extLst>
                            <a:ext uri="{28A0092B-C50C-407E-A947-70E740481C1C}">
                              <a14:useLocalDpi xmlns:a14="http://schemas.microsoft.com/office/drawing/2010/main" val="0"/>
                            </a:ext>
                          </a:extLst>
                        </a:blip>
                        <a:stretch>
                          <a:fillRect/>
                        </a:stretch>
                      </pic:blipFill>
                      <pic:spPr>
                        <a:xfrm>
                          <a:off x="0" y="0"/>
                          <a:ext cx="1983600" cy="795600"/>
                        </a:xfrm>
                        <a:prstGeom prst="rect">
                          <a:avLst/>
                        </a:prstGeom>
                      </pic:spPr>
                    </pic:pic>
                  </a:graphicData>
                </a:graphic>
              </wp:inline>
            </w:drawing>
          </w:r>
        </w:p>
      </w:tc>
      <w:tc>
        <w:tcPr>
          <w:tcW w:w="6204" w:type="dxa"/>
        </w:tcPr>
        <w:p w14:paraId="61CB57E2" w14:textId="08C7A3B0" w:rsidR="009315A3" w:rsidRPr="00F60D5F" w:rsidRDefault="009315A3" w:rsidP="00E47D49">
          <w:pPr>
            <w:ind w:right="5060" w:firstLine="720"/>
            <w:jc w:val="right"/>
            <w:rPr>
              <w:rFonts w:asciiTheme="minorHAnsi" w:hAnsiTheme="minorHAnsi" w:cstheme="minorHAnsi"/>
              <w:i/>
              <w:iCs/>
              <w:sz w:val="22"/>
              <w:szCs w:val="22"/>
            </w:rPr>
          </w:pPr>
        </w:p>
      </w:tc>
    </w:tr>
  </w:tbl>
  <w:p w14:paraId="3C2CEE1A" w14:textId="77777777" w:rsidR="00807318" w:rsidRPr="00807318" w:rsidRDefault="00807318" w:rsidP="00807318">
    <w:pPr>
      <w:pStyle w:val="En-tte"/>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6E87"/>
    <w:multiLevelType w:val="hybridMultilevel"/>
    <w:tmpl w:val="C3E0F98A"/>
    <w:lvl w:ilvl="0" w:tplc="24B24D82">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840C12"/>
    <w:multiLevelType w:val="hybridMultilevel"/>
    <w:tmpl w:val="B3985C68"/>
    <w:lvl w:ilvl="0" w:tplc="38962076">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385D69"/>
    <w:multiLevelType w:val="multilevel"/>
    <w:tmpl w:val="9702A41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3D7FF7"/>
    <w:multiLevelType w:val="hybridMultilevel"/>
    <w:tmpl w:val="25FA3AE2"/>
    <w:lvl w:ilvl="0" w:tplc="3BAC9130">
      <w:start w:val="1"/>
      <w:numFmt w:val="decimal"/>
      <w:lvlText w:val="%1."/>
      <w:lvlJc w:val="left"/>
      <w:pPr>
        <w:ind w:left="785" w:hanging="360"/>
      </w:pPr>
      <w:rPr>
        <w:rFonts w:hint="default"/>
        <w:b w:val="0"/>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15:restartNumberingAfterBreak="0">
    <w:nsid w:val="2ABF2379"/>
    <w:multiLevelType w:val="hybridMultilevel"/>
    <w:tmpl w:val="FFFFFFFF"/>
    <w:lvl w:ilvl="0" w:tplc="23B65B66">
      <w:start w:val="1"/>
      <w:numFmt w:val="bullet"/>
      <w:lvlText w:val="·"/>
      <w:lvlJc w:val="left"/>
      <w:pPr>
        <w:ind w:left="720" w:hanging="360"/>
      </w:pPr>
      <w:rPr>
        <w:rFonts w:ascii="Symbol" w:hAnsi="Symbol" w:hint="default"/>
      </w:rPr>
    </w:lvl>
    <w:lvl w:ilvl="1" w:tplc="BE626722">
      <w:start w:val="1"/>
      <w:numFmt w:val="bullet"/>
      <w:lvlText w:val="o"/>
      <w:lvlJc w:val="left"/>
      <w:pPr>
        <w:ind w:left="1440" w:hanging="360"/>
      </w:pPr>
      <w:rPr>
        <w:rFonts w:ascii="Courier New" w:hAnsi="Courier New" w:hint="default"/>
      </w:rPr>
    </w:lvl>
    <w:lvl w:ilvl="2" w:tplc="1AA825C6">
      <w:start w:val="1"/>
      <w:numFmt w:val="bullet"/>
      <w:lvlText w:val=""/>
      <w:lvlJc w:val="left"/>
      <w:pPr>
        <w:ind w:left="2160" w:hanging="360"/>
      </w:pPr>
      <w:rPr>
        <w:rFonts w:ascii="Wingdings" w:hAnsi="Wingdings" w:hint="default"/>
      </w:rPr>
    </w:lvl>
    <w:lvl w:ilvl="3" w:tplc="89E2283C">
      <w:start w:val="1"/>
      <w:numFmt w:val="bullet"/>
      <w:lvlText w:val=""/>
      <w:lvlJc w:val="left"/>
      <w:pPr>
        <w:ind w:left="2880" w:hanging="360"/>
      </w:pPr>
      <w:rPr>
        <w:rFonts w:ascii="Symbol" w:hAnsi="Symbol" w:hint="default"/>
      </w:rPr>
    </w:lvl>
    <w:lvl w:ilvl="4" w:tplc="11F6710A">
      <w:start w:val="1"/>
      <w:numFmt w:val="bullet"/>
      <w:lvlText w:val="o"/>
      <w:lvlJc w:val="left"/>
      <w:pPr>
        <w:ind w:left="3600" w:hanging="360"/>
      </w:pPr>
      <w:rPr>
        <w:rFonts w:ascii="Courier New" w:hAnsi="Courier New" w:hint="default"/>
      </w:rPr>
    </w:lvl>
    <w:lvl w:ilvl="5" w:tplc="1F3CBB7C">
      <w:start w:val="1"/>
      <w:numFmt w:val="bullet"/>
      <w:lvlText w:val=""/>
      <w:lvlJc w:val="left"/>
      <w:pPr>
        <w:ind w:left="4320" w:hanging="360"/>
      </w:pPr>
      <w:rPr>
        <w:rFonts w:ascii="Wingdings" w:hAnsi="Wingdings" w:hint="default"/>
      </w:rPr>
    </w:lvl>
    <w:lvl w:ilvl="6" w:tplc="1CC29B72">
      <w:start w:val="1"/>
      <w:numFmt w:val="bullet"/>
      <w:lvlText w:val=""/>
      <w:lvlJc w:val="left"/>
      <w:pPr>
        <w:ind w:left="5040" w:hanging="360"/>
      </w:pPr>
      <w:rPr>
        <w:rFonts w:ascii="Symbol" w:hAnsi="Symbol" w:hint="default"/>
      </w:rPr>
    </w:lvl>
    <w:lvl w:ilvl="7" w:tplc="E55A5526">
      <w:start w:val="1"/>
      <w:numFmt w:val="bullet"/>
      <w:lvlText w:val="o"/>
      <w:lvlJc w:val="left"/>
      <w:pPr>
        <w:ind w:left="5760" w:hanging="360"/>
      </w:pPr>
      <w:rPr>
        <w:rFonts w:ascii="Courier New" w:hAnsi="Courier New" w:hint="default"/>
      </w:rPr>
    </w:lvl>
    <w:lvl w:ilvl="8" w:tplc="2916BC26">
      <w:start w:val="1"/>
      <w:numFmt w:val="bullet"/>
      <w:lvlText w:val=""/>
      <w:lvlJc w:val="left"/>
      <w:pPr>
        <w:ind w:left="6480" w:hanging="360"/>
      </w:pPr>
      <w:rPr>
        <w:rFonts w:ascii="Wingdings" w:hAnsi="Wingdings" w:hint="default"/>
      </w:rPr>
    </w:lvl>
  </w:abstractNum>
  <w:abstractNum w:abstractNumId="5"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7C076DA"/>
    <w:multiLevelType w:val="hybridMultilevel"/>
    <w:tmpl w:val="A536B2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77567F"/>
    <w:multiLevelType w:val="hybridMultilevel"/>
    <w:tmpl w:val="D44E41D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DA00C35"/>
    <w:multiLevelType w:val="hybridMultilevel"/>
    <w:tmpl w:val="724C3FFC"/>
    <w:lvl w:ilvl="0" w:tplc="AA6EEA0C">
      <w:start w:val="6"/>
      <w:numFmt w:val="bullet"/>
      <w:lvlText w:val="-"/>
      <w:lvlJc w:val="left"/>
      <w:pPr>
        <w:ind w:left="1362" w:hanging="360"/>
      </w:pPr>
      <w:rPr>
        <w:rFonts w:ascii="Calibri" w:eastAsia="Times New Roman" w:hAnsi="Calibri" w:cs="Calibri" w:hint="default"/>
      </w:rPr>
    </w:lvl>
    <w:lvl w:ilvl="1" w:tplc="040C0003" w:tentative="1">
      <w:start w:val="1"/>
      <w:numFmt w:val="bullet"/>
      <w:lvlText w:val="o"/>
      <w:lvlJc w:val="left"/>
      <w:pPr>
        <w:ind w:left="2082" w:hanging="360"/>
      </w:pPr>
      <w:rPr>
        <w:rFonts w:ascii="Courier New" w:hAnsi="Courier New" w:cs="Courier New" w:hint="default"/>
      </w:rPr>
    </w:lvl>
    <w:lvl w:ilvl="2" w:tplc="040C0005" w:tentative="1">
      <w:start w:val="1"/>
      <w:numFmt w:val="bullet"/>
      <w:lvlText w:val=""/>
      <w:lvlJc w:val="left"/>
      <w:pPr>
        <w:ind w:left="2802" w:hanging="360"/>
      </w:pPr>
      <w:rPr>
        <w:rFonts w:ascii="Wingdings" w:hAnsi="Wingdings" w:hint="default"/>
      </w:rPr>
    </w:lvl>
    <w:lvl w:ilvl="3" w:tplc="040C0001" w:tentative="1">
      <w:start w:val="1"/>
      <w:numFmt w:val="bullet"/>
      <w:lvlText w:val=""/>
      <w:lvlJc w:val="left"/>
      <w:pPr>
        <w:ind w:left="3522" w:hanging="360"/>
      </w:pPr>
      <w:rPr>
        <w:rFonts w:ascii="Symbol" w:hAnsi="Symbol" w:hint="default"/>
      </w:rPr>
    </w:lvl>
    <w:lvl w:ilvl="4" w:tplc="040C0003" w:tentative="1">
      <w:start w:val="1"/>
      <w:numFmt w:val="bullet"/>
      <w:lvlText w:val="o"/>
      <w:lvlJc w:val="left"/>
      <w:pPr>
        <w:ind w:left="4242" w:hanging="360"/>
      </w:pPr>
      <w:rPr>
        <w:rFonts w:ascii="Courier New" w:hAnsi="Courier New" w:cs="Courier New" w:hint="default"/>
      </w:rPr>
    </w:lvl>
    <w:lvl w:ilvl="5" w:tplc="040C0005" w:tentative="1">
      <w:start w:val="1"/>
      <w:numFmt w:val="bullet"/>
      <w:lvlText w:val=""/>
      <w:lvlJc w:val="left"/>
      <w:pPr>
        <w:ind w:left="4962" w:hanging="360"/>
      </w:pPr>
      <w:rPr>
        <w:rFonts w:ascii="Wingdings" w:hAnsi="Wingdings" w:hint="default"/>
      </w:rPr>
    </w:lvl>
    <w:lvl w:ilvl="6" w:tplc="040C0001" w:tentative="1">
      <w:start w:val="1"/>
      <w:numFmt w:val="bullet"/>
      <w:lvlText w:val=""/>
      <w:lvlJc w:val="left"/>
      <w:pPr>
        <w:ind w:left="5682" w:hanging="360"/>
      </w:pPr>
      <w:rPr>
        <w:rFonts w:ascii="Symbol" w:hAnsi="Symbol" w:hint="default"/>
      </w:rPr>
    </w:lvl>
    <w:lvl w:ilvl="7" w:tplc="040C0003" w:tentative="1">
      <w:start w:val="1"/>
      <w:numFmt w:val="bullet"/>
      <w:lvlText w:val="o"/>
      <w:lvlJc w:val="left"/>
      <w:pPr>
        <w:ind w:left="6402" w:hanging="360"/>
      </w:pPr>
      <w:rPr>
        <w:rFonts w:ascii="Courier New" w:hAnsi="Courier New" w:cs="Courier New" w:hint="default"/>
      </w:rPr>
    </w:lvl>
    <w:lvl w:ilvl="8" w:tplc="040C0005" w:tentative="1">
      <w:start w:val="1"/>
      <w:numFmt w:val="bullet"/>
      <w:lvlText w:val=""/>
      <w:lvlJc w:val="left"/>
      <w:pPr>
        <w:ind w:left="7122" w:hanging="360"/>
      </w:pPr>
      <w:rPr>
        <w:rFonts w:ascii="Wingdings" w:hAnsi="Wingdings" w:hint="default"/>
      </w:rPr>
    </w:lvl>
  </w:abstractNum>
  <w:num w:numId="1" w16cid:durableId="1039630191">
    <w:abstractNumId w:val="5"/>
  </w:num>
  <w:num w:numId="2" w16cid:durableId="32990916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8476146">
    <w:abstractNumId w:val="6"/>
  </w:num>
  <w:num w:numId="4" w16cid:durableId="358432723">
    <w:abstractNumId w:val="3"/>
  </w:num>
  <w:num w:numId="5" w16cid:durableId="108819063">
    <w:abstractNumId w:val="0"/>
  </w:num>
  <w:num w:numId="6" w16cid:durableId="1282803727">
    <w:abstractNumId w:val="1"/>
  </w:num>
  <w:num w:numId="7" w16cid:durableId="1793278608">
    <w:abstractNumId w:val="4"/>
  </w:num>
  <w:num w:numId="8" w16cid:durableId="1963681986">
    <w:abstractNumId w:val="2"/>
  </w:num>
  <w:num w:numId="9" w16cid:durableId="1791318024">
    <w:abstractNumId w:val="8"/>
  </w:num>
  <w:num w:numId="10" w16cid:durableId="2044287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63"/>
    <w:rsid w:val="00001056"/>
    <w:rsid w:val="00007308"/>
    <w:rsid w:val="00007D22"/>
    <w:rsid w:val="00011F02"/>
    <w:rsid w:val="00013054"/>
    <w:rsid w:val="000156B4"/>
    <w:rsid w:val="000176DA"/>
    <w:rsid w:val="00024C1B"/>
    <w:rsid w:val="0002780C"/>
    <w:rsid w:val="00027C0D"/>
    <w:rsid w:val="00040870"/>
    <w:rsid w:val="00040934"/>
    <w:rsid w:val="00043272"/>
    <w:rsid w:val="00046127"/>
    <w:rsid w:val="00047367"/>
    <w:rsid w:val="000549B4"/>
    <w:rsid w:val="00060134"/>
    <w:rsid w:val="00063DB7"/>
    <w:rsid w:val="000718B1"/>
    <w:rsid w:val="000803E6"/>
    <w:rsid w:val="00086B3F"/>
    <w:rsid w:val="00095DDC"/>
    <w:rsid w:val="0009710F"/>
    <w:rsid w:val="000A32CA"/>
    <w:rsid w:val="000C4BE5"/>
    <w:rsid w:val="000C51F0"/>
    <w:rsid w:val="000C5B28"/>
    <w:rsid w:val="000D1127"/>
    <w:rsid w:val="000D3524"/>
    <w:rsid w:val="000D3F0B"/>
    <w:rsid w:val="000D4B6A"/>
    <w:rsid w:val="000E0EB2"/>
    <w:rsid w:val="000E1711"/>
    <w:rsid w:val="000E355A"/>
    <w:rsid w:val="000E72D4"/>
    <w:rsid w:val="000F31A5"/>
    <w:rsid w:val="000F3F7A"/>
    <w:rsid w:val="000F446D"/>
    <w:rsid w:val="000F4B0B"/>
    <w:rsid w:val="000F4B92"/>
    <w:rsid w:val="000F7019"/>
    <w:rsid w:val="001050B1"/>
    <w:rsid w:val="001120B5"/>
    <w:rsid w:val="001121E6"/>
    <w:rsid w:val="0011570A"/>
    <w:rsid w:val="00116C46"/>
    <w:rsid w:val="00120997"/>
    <w:rsid w:val="001243FD"/>
    <w:rsid w:val="00124BDC"/>
    <w:rsid w:val="00127D33"/>
    <w:rsid w:val="00137460"/>
    <w:rsid w:val="00137E70"/>
    <w:rsid w:val="00152264"/>
    <w:rsid w:val="0015392A"/>
    <w:rsid w:val="001546A1"/>
    <w:rsid w:val="00156353"/>
    <w:rsid w:val="001573E7"/>
    <w:rsid w:val="00162162"/>
    <w:rsid w:val="0016432E"/>
    <w:rsid w:val="00164497"/>
    <w:rsid w:val="00170CE0"/>
    <w:rsid w:val="00171D35"/>
    <w:rsid w:val="001730B1"/>
    <w:rsid w:val="0017621F"/>
    <w:rsid w:val="00177573"/>
    <w:rsid w:val="00180F3B"/>
    <w:rsid w:val="00182C7B"/>
    <w:rsid w:val="001854CA"/>
    <w:rsid w:val="0019075F"/>
    <w:rsid w:val="00191767"/>
    <w:rsid w:val="00194CEA"/>
    <w:rsid w:val="00197EE4"/>
    <w:rsid w:val="001A20BB"/>
    <w:rsid w:val="001A2C95"/>
    <w:rsid w:val="001A31FE"/>
    <w:rsid w:val="001A3EA4"/>
    <w:rsid w:val="001A7E58"/>
    <w:rsid w:val="001B15A8"/>
    <w:rsid w:val="001D48CB"/>
    <w:rsid w:val="001D51AD"/>
    <w:rsid w:val="001E32FA"/>
    <w:rsid w:val="001E5C5F"/>
    <w:rsid w:val="001E5CBE"/>
    <w:rsid w:val="001F12F4"/>
    <w:rsid w:val="001F1490"/>
    <w:rsid w:val="001F226D"/>
    <w:rsid w:val="001F651E"/>
    <w:rsid w:val="00206053"/>
    <w:rsid w:val="0020776D"/>
    <w:rsid w:val="00212954"/>
    <w:rsid w:val="002163E1"/>
    <w:rsid w:val="00224E4C"/>
    <w:rsid w:val="00225B3A"/>
    <w:rsid w:val="002267EB"/>
    <w:rsid w:val="00226ED8"/>
    <w:rsid w:val="00227E59"/>
    <w:rsid w:val="002320A1"/>
    <w:rsid w:val="00235073"/>
    <w:rsid w:val="00236CD3"/>
    <w:rsid w:val="00240A6E"/>
    <w:rsid w:val="00242982"/>
    <w:rsid w:val="00246349"/>
    <w:rsid w:val="00247170"/>
    <w:rsid w:val="00256B17"/>
    <w:rsid w:val="00263E41"/>
    <w:rsid w:val="002717DC"/>
    <w:rsid w:val="0027532F"/>
    <w:rsid w:val="002764BA"/>
    <w:rsid w:val="00282EA9"/>
    <w:rsid w:val="002878B9"/>
    <w:rsid w:val="00287FF7"/>
    <w:rsid w:val="0029227D"/>
    <w:rsid w:val="00292527"/>
    <w:rsid w:val="002A031B"/>
    <w:rsid w:val="002A19CF"/>
    <w:rsid w:val="002A3913"/>
    <w:rsid w:val="002A5BA4"/>
    <w:rsid w:val="002A5DA1"/>
    <w:rsid w:val="002B1EEE"/>
    <w:rsid w:val="002B3EBE"/>
    <w:rsid w:val="002B4576"/>
    <w:rsid w:val="002B51C4"/>
    <w:rsid w:val="002B54D0"/>
    <w:rsid w:val="002B7FB0"/>
    <w:rsid w:val="002C1B23"/>
    <w:rsid w:val="002C27F2"/>
    <w:rsid w:val="002C6668"/>
    <w:rsid w:val="002D31E9"/>
    <w:rsid w:val="002D39E0"/>
    <w:rsid w:val="002D515C"/>
    <w:rsid w:val="002D77E2"/>
    <w:rsid w:val="002E0FFF"/>
    <w:rsid w:val="002E1777"/>
    <w:rsid w:val="002E6769"/>
    <w:rsid w:val="002F1116"/>
    <w:rsid w:val="002F14CF"/>
    <w:rsid w:val="002F21B3"/>
    <w:rsid w:val="002F3B70"/>
    <w:rsid w:val="002F636E"/>
    <w:rsid w:val="00303608"/>
    <w:rsid w:val="00304216"/>
    <w:rsid w:val="00315083"/>
    <w:rsid w:val="00315213"/>
    <w:rsid w:val="003165BF"/>
    <w:rsid w:val="0031763E"/>
    <w:rsid w:val="00320456"/>
    <w:rsid w:val="00320539"/>
    <w:rsid w:val="00321A6D"/>
    <w:rsid w:val="003234FE"/>
    <w:rsid w:val="003252F4"/>
    <w:rsid w:val="003265C0"/>
    <w:rsid w:val="00330519"/>
    <w:rsid w:val="00330ECA"/>
    <w:rsid w:val="00331D0F"/>
    <w:rsid w:val="00337F29"/>
    <w:rsid w:val="003410CC"/>
    <w:rsid w:val="00342EBA"/>
    <w:rsid w:val="00353A18"/>
    <w:rsid w:val="00354F18"/>
    <w:rsid w:val="003610FA"/>
    <w:rsid w:val="00362C58"/>
    <w:rsid w:val="00365D12"/>
    <w:rsid w:val="0037135B"/>
    <w:rsid w:val="0037423F"/>
    <w:rsid w:val="00381AB2"/>
    <w:rsid w:val="00383E3F"/>
    <w:rsid w:val="00386C3B"/>
    <w:rsid w:val="003937AC"/>
    <w:rsid w:val="00393F73"/>
    <w:rsid w:val="00394ED7"/>
    <w:rsid w:val="003957A9"/>
    <w:rsid w:val="003A42CC"/>
    <w:rsid w:val="003A6C88"/>
    <w:rsid w:val="003B42B2"/>
    <w:rsid w:val="003B5CE7"/>
    <w:rsid w:val="003B5ECA"/>
    <w:rsid w:val="003C1674"/>
    <w:rsid w:val="003C30A6"/>
    <w:rsid w:val="003C434B"/>
    <w:rsid w:val="003C5B2D"/>
    <w:rsid w:val="003C61FB"/>
    <w:rsid w:val="003C7920"/>
    <w:rsid w:val="003D2F6F"/>
    <w:rsid w:val="003D3B95"/>
    <w:rsid w:val="003D3FBE"/>
    <w:rsid w:val="003D4C2F"/>
    <w:rsid w:val="003E6ADF"/>
    <w:rsid w:val="003E7A26"/>
    <w:rsid w:val="003F0B67"/>
    <w:rsid w:val="003F1A31"/>
    <w:rsid w:val="003F75DF"/>
    <w:rsid w:val="00406678"/>
    <w:rsid w:val="004119BA"/>
    <w:rsid w:val="004213CD"/>
    <w:rsid w:val="00432131"/>
    <w:rsid w:val="00432558"/>
    <w:rsid w:val="0043555E"/>
    <w:rsid w:val="004411B6"/>
    <w:rsid w:val="00446F04"/>
    <w:rsid w:val="00453CA2"/>
    <w:rsid w:val="00454ED3"/>
    <w:rsid w:val="0045742B"/>
    <w:rsid w:val="004745DF"/>
    <w:rsid w:val="004749D2"/>
    <w:rsid w:val="0047554A"/>
    <w:rsid w:val="004756C5"/>
    <w:rsid w:val="004779BD"/>
    <w:rsid w:val="00483179"/>
    <w:rsid w:val="00493E5A"/>
    <w:rsid w:val="004964F6"/>
    <w:rsid w:val="00497959"/>
    <w:rsid w:val="004A29F0"/>
    <w:rsid w:val="004A2A25"/>
    <w:rsid w:val="004A3BAF"/>
    <w:rsid w:val="004A6442"/>
    <w:rsid w:val="004A6BE3"/>
    <w:rsid w:val="004B390F"/>
    <w:rsid w:val="004B55F7"/>
    <w:rsid w:val="004B7A5F"/>
    <w:rsid w:val="004B7EBD"/>
    <w:rsid w:val="004D241A"/>
    <w:rsid w:val="004D3F92"/>
    <w:rsid w:val="004D7BD0"/>
    <w:rsid w:val="004E086F"/>
    <w:rsid w:val="004F33EC"/>
    <w:rsid w:val="004F4866"/>
    <w:rsid w:val="005032EA"/>
    <w:rsid w:val="00505F53"/>
    <w:rsid w:val="0051164A"/>
    <w:rsid w:val="00514A1D"/>
    <w:rsid w:val="0052569B"/>
    <w:rsid w:val="00525740"/>
    <w:rsid w:val="0052763C"/>
    <w:rsid w:val="00536E35"/>
    <w:rsid w:val="00543BAA"/>
    <w:rsid w:val="005607AE"/>
    <w:rsid w:val="00560981"/>
    <w:rsid w:val="0056101C"/>
    <w:rsid w:val="005614EB"/>
    <w:rsid w:val="00561563"/>
    <w:rsid w:val="00562F83"/>
    <w:rsid w:val="00565328"/>
    <w:rsid w:val="005702A0"/>
    <w:rsid w:val="00570307"/>
    <w:rsid w:val="00571BA3"/>
    <w:rsid w:val="005847E0"/>
    <w:rsid w:val="0058583D"/>
    <w:rsid w:val="0058658A"/>
    <w:rsid w:val="00587299"/>
    <w:rsid w:val="0058783A"/>
    <w:rsid w:val="0059037D"/>
    <w:rsid w:val="005A32B9"/>
    <w:rsid w:val="005A5DBD"/>
    <w:rsid w:val="005A7624"/>
    <w:rsid w:val="005B29AE"/>
    <w:rsid w:val="005C1802"/>
    <w:rsid w:val="005C3AA3"/>
    <w:rsid w:val="005D2413"/>
    <w:rsid w:val="005D2971"/>
    <w:rsid w:val="005D47C8"/>
    <w:rsid w:val="005D6634"/>
    <w:rsid w:val="005E113F"/>
    <w:rsid w:val="005E453D"/>
    <w:rsid w:val="005F0757"/>
    <w:rsid w:val="005F2A31"/>
    <w:rsid w:val="005F6786"/>
    <w:rsid w:val="00600264"/>
    <w:rsid w:val="006055C7"/>
    <w:rsid w:val="00606832"/>
    <w:rsid w:val="006104B0"/>
    <w:rsid w:val="006218FD"/>
    <w:rsid w:val="0063565F"/>
    <w:rsid w:val="006365C8"/>
    <w:rsid w:val="00642795"/>
    <w:rsid w:val="006436ED"/>
    <w:rsid w:val="00644D96"/>
    <w:rsid w:val="00646635"/>
    <w:rsid w:val="00651AB9"/>
    <w:rsid w:val="0065322C"/>
    <w:rsid w:val="00653452"/>
    <w:rsid w:val="0065350F"/>
    <w:rsid w:val="00654A2C"/>
    <w:rsid w:val="006557D5"/>
    <w:rsid w:val="006613DE"/>
    <w:rsid w:val="00662AEB"/>
    <w:rsid w:val="00664DBC"/>
    <w:rsid w:val="00672EA4"/>
    <w:rsid w:val="0067512E"/>
    <w:rsid w:val="006762DD"/>
    <w:rsid w:val="00676814"/>
    <w:rsid w:val="00682F45"/>
    <w:rsid w:val="0068510A"/>
    <w:rsid w:val="00692AD6"/>
    <w:rsid w:val="00692F04"/>
    <w:rsid w:val="006A19A2"/>
    <w:rsid w:val="006A1CB5"/>
    <w:rsid w:val="006A2DB8"/>
    <w:rsid w:val="006B202E"/>
    <w:rsid w:val="006B3EAF"/>
    <w:rsid w:val="006B43F8"/>
    <w:rsid w:val="006B4B7C"/>
    <w:rsid w:val="006C016F"/>
    <w:rsid w:val="006C23D2"/>
    <w:rsid w:val="006D1FC6"/>
    <w:rsid w:val="006D21FD"/>
    <w:rsid w:val="006D484A"/>
    <w:rsid w:val="006D6632"/>
    <w:rsid w:val="006D773A"/>
    <w:rsid w:val="006E1DA0"/>
    <w:rsid w:val="006E78EB"/>
    <w:rsid w:val="006F5235"/>
    <w:rsid w:val="006F619E"/>
    <w:rsid w:val="00701148"/>
    <w:rsid w:val="00703249"/>
    <w:rsid w:val="00704A3F"/>
    <w:rsid w:val="007050C3"/>
    <w:rsid w:val="007062A3"/>
    <w:rsid w:val="00715116"/>
    <w:rsid w:val="0072008A"/>
    <w:rsid w:val="00722555"/>
    <w:rsid w:val="00730D62"/>
    <w:rsid w:val="0073306A"/>
    <w:rsid w:val="00740D1A"/>
    <w:rsid w:val="00741DCC"/>
    <w:rsid w:val="00743178"/>
    <w:rsid w:val="0075200C"/>
    <w:rsid w:val="0076285E"/>
    <w:rsid w:val="00772598"/>
    <w:rsid w:val="0077306D"/>
    <w:rsid w:val="00776DD5"/>
    <w:rsid w:val="0078119E"/>
    <w:rsid w:val="007952D8"/>
    <w:rsid w:val="007A08C4"/>
    <w:rsid w:val="007A559E"/>
    <w:rsid w:val="007B4BC5"/>
    <w:rsid w:val="007C5A15"/>
    <w:rsid w:val="007E25ED"/>
    <w:rsid w:val="007F3297"/>
    <w:rsid w:val="007F3E96"/>
    <w:rsid w:val="007F3F72"/>
    <w:rsid w:val="007F60D5"/>
    <w:rsid w:val="00800E02"/>
    <w:rsid w:val="0080499B"/>
    <w:rsid w:val="008051C3"/>
    <w:rsid w:val="00807318"/>
    <w:rsid w:val="008147AD"/>
    <w:rsid w:val="00815615"/>
    <w:rsid w:val="00815AA0"/>
    <w:rsid w:val="00817DD4"/>
    <w:rsid w:val="00821C93"/>
    <w:rsid w:val="00825C1B"/>
    <w:rsid w:val="00843948"/>
    <w:rsid w:val="00851592"/>
    <w:rsid w:val="008543D5"/>
    <w:rsid w:val="00857266"/>
    <w:rsid w:val="00857ACF"/>
    <w:rsid w:val="00862FC7"/>
    <w:rsid w:val="00867293"/>
    <w:rsid w:val="0087412B"/>
    <w:rsid w:val="00885664"/>
    <w:rsid w:val="0089746F"/>
    <w:rsid w:val="008A005C"/>
    <w:rsid w:val="008A05BC"/>
    <w:rsid w:val="008A538C"/>
    <w:rsid w:val="008A5E34"/>
    <w:rsid w:val="008A7B20"/>
    <w:rsid w:val="008B0191"/>
    <w:rsid w:val="008B4265"/>
    <w:rsid w:val="008B4A99"/>
    <w:rsid w:val="008B6EF2"/>
    <w:rsid w:val="008C18BD"/>
    <w:rsid w:val="008C25C6"/>
    <w:rsid w:val="008C4C45"/>
    <w:rsid w:val="008C6797"/>
    <w:rsid w:val="008C7FC5"/>
    <w:rsid w:val="008D33CF"/>
    <w:rsid w:val="008E1312"/>
    <w:rsid w:val="008E64E5"/>
    <w:rsid w:val="008E7B13"/>
    <w:rsid w:val="008F486D"/>
    <w:rsid w:val="008F7482"/>
    <w:rsid w:val="00903B5C"/>
    <w:rsid w:val="00903C4C"/>
    <w:rsid w:val="00904689"/>
    <w:rsid w:val="009068F6"/>
    <w:rsid w:val="00910D92"/>
    <w:rsid w:val="00910F66"/>
    <w:rsid w:val="00913BB9"/>
    <w:rsid w:val="009157F7"/>
    <w:rsid w:val="00921B93"/>
    <w:rsid w:val="00924202"/>
    <w:rsid w:val="009270E2"/>
    <w:rsid w:val="00930305"/>
    <w:rsid w:val="00930C26"/>
    <w:rsid w:val="009315A3"/>
    <w:rsid w:val="00936C75"/>
    <w:rsid w:val="00946139"/>
    <w:rsid w:val="00950AC8"/>
    <w:rsid w:val="00955FC7"/>
    <w:rsid w:val="009647AE"/>
    <w:rsid w:val="00973005"/>
    <w:rsid w:val="009731A7"/>
    <w:rsid w:val="00982140"/>
    <w:rsid w:val="00987A48"/>
    <w:rsid w:val="00992116"/>
    <w:rsid w:val="00993040"/>
    <w:rsid w:val="009938B8"/>
    <w:rsid w:val="00997C2D"/>
    <w:rsid w:val="00997E27"/>
    <w:rsid w:val="009A0846"/>
    <w:rsid w:val="009A091E"/>
    <w:rsid w:val="009A5D80"/>
    <w:rsid w:val="009B56E1"/>
    <w:rsid w:val="009C31E8"/>
    <w:rsid w:val="009C36CA"/>
    <w:rsid w:val="009C5A37"/>
    <w:rsid w:val="009D32D2"/>
    <w:rsid w:val="009D5A9E"/>
    <w:rsid w:val="009F156A"/>
    <w:rsid w:val="009F6179"/>
    <w:rsid w:val="009F61C0"/>
    <w:rsid w:val="009F657A"/>
    <w:rsid w:val="009F6E3E"/>
    <w:rsid w:val="00A0323C"/>
    <w:rsid w:val="00A05593"/>
    <w:rsid w:val="00A0589C"/>
    <w:rsid w:val="00A11405"/>
    <w:rsid w:val="00A121A8"/>
    <w:rsid w:val="00A14BA3"/>
    <w:rsid w:val="00A169AB"/>
    <w:rsid w:val="00A17653"/>
    <w:rsid w:val="00A27C28"/>
    <w:rsid w:val="00A32C9F"/>
    <w:rsid w:val="00A3589A"/>
    <w:rsid w:val="00A41F08"/>
    <w:rsid w:val="00A45906"/>
    <w:rsid w:val="00A477F2"/>
    <w:rsid w:val="00A47854"/>
    <w:rsid w:val="00A5000F"/>
    <w:rsid w:val="00A5335D"/>
    <w:rsid w:val="00A60C5D"/>
    <w:rsid w:val="00A716B0"/>
    <w:rsid w:val="00A719A6"/>
    <w:rsid w:val="00A76120"/>
    <w:rsid w:val="00A76E52"/>
    <w:rsid w:val="00A910C9"/>
    <w:rsid w:val="00A96E26"/>
    <w:rsid w:val="00AA2691"/>
    <w:rsid w:val="00AA27F4"/>
    <w:rsid w:val="00AA5034"/>
    <w:rsid w:val="00AA589C"/>
    <w:rsid w:val="00AB018E"/>
    <w:rsid w:val="00AC193B"/>
    <w:rsid w:val="00AC25D8"/>
    <w:rsid w:val="00AD1ACC"/>
    <w:rsid w:val="00AD4891"/>
    <w:rsid w:val="00AE26D2"/>
    <w:rsid w:val="00AE275F"/>
    <w:rsid w:val="00AE27E3"/>
    <w:rsid w:val="00AE2FB7"/>
    <w:rsid w:val="00AE435E"/>
    <w:rsid w:val="00AE6835"/>
    <w:rsid w:val="00AE6913"/>
    <w:rsid w:val="00AF4321"/>
    <w:rsid w:val="00AF615B"/>
    <w:rsid w:val="00AF779C"/>
    <w:rsid w:val="00B00BF6"/>
    <w:rsid w:val="00B01CAF"/>
    <w:rsid w:val="00B05DFE"/>
    <w:rsid w:val="00B07EE5"/>
    <w:rsid w:val="00B15077"/>
    <w:rsid w:val="00B17E21"/>
    <w:rsid w:val="00B17FBE"/>
    <w:rsid w:val="00B21F68"/>
    <w:rsid w:val="00B2327A"/>
    <w:rsid w:val="00B23687"/>
    <w:rsid w:val="00B40EA4"/>
    <w:rsid w:val="00B5068E"/>
    <w:rsid w:val="00B61584"/>
    <w:rsid w:val="00B62FF4"/>
    <w:rsid w:val="00B63408"/>
    <w:rsid w:val="00B634FD"/>
    <w:rsid w:val="00B64535"/>
    <w:rsid w:val="00B6523C"/>
    <w:rsid w:val="00B779D7"/>
    <w:rsid w:val="00B839E5"/>
    <w:rsid w:val="00B91EF0"/>
    <w:rsid w:val="00BA0528"/>
    <w:rsid w:val="00BA58F6"/>
    <w:rsid w:val="00BB0AFA"/>
    <w:rsid w:val="00BB3316"/>
    <w:rsid w:val="00BB7EE0"/>
    <w:rsid w:val="00BC026C"/>
    <w:rsid w:val="00BC0288"/>
    <w:rsid w:val="00BC0C39"/>
    <w:rsid w:val="00BC48E4"/>
    <w:rsid w:val="00BC4C68"/>
    <w:rsid w:val="00BC5F07"/>
    <w:rsid w:val="00BC62E6"/>
    <w:rsid w:val="00BC6C29"/>
    <w:rsid w:val="00BD4FC8"/>
    <w:rsid w:val="00BD6BA2"/>
    <w:rsid w:val="00BE03CB"/>
    <w:rsid w:val="00BE2250"/>
    <w:rsid w:val="00BE3F3E"/>
    <w:rsid w:val="00BE7AD9"/>
    <w:rsid w:val="00BF061C"/>
    <w:rsid w:val="00BF1C7A"/>
    <w:rsid w:val="00BF3094"/>
    <w:rsid w:val="00C00BE6"/>
    <w:rsid w:val="00C0346C"/>
    <w:rsid w:val="00C22E46"/>
    <w:rsid w:val="00C277BB"/>
    <w:rsid w:val="00C33EF7"/>
    <w:rsid w:val="00C34284"/>
    <w:rsid w:val="00C40424"/>
    <w:rsid w:val="00C42AA9"/>
    <w:rsid w:val="00C439A2"/>
    <w:rsid w:val="00C54BF7"/>
    <w:rsid w:val="00C61ECE"/>
    <w:rsid w:val="00C64BA5"/>
    <w:rsid w:val="00C71DD2"/>
    <w:rsid w:val="00C73E70"/>
    <w:rsid w:val="00C758BD"/>
    <w:rsid w:val="00C76A0A"/>
    <w:rsid w:val="00C8430E"/>
    <w:rsid w:val="00C906A3"/>
    <w:rsid w:val="00C92631"/>
    <w:rsid w:val="00C96E6D"/>
    <w:rsid w:val="00C975BD"/>
    <w:rsid w:val="00CA3BBF"/>
    <w:rsid w:val="00CA70E2"/>
    <w:rsid w:val="00CC073A"/>
    <w:rsid w:val="00CC0A7D"/>
    <w:rsid w:val="00CC21D0"/>
    <w:rsid w:val="00CC7EA5"/>
    <w:rsid w:val="00CC7F17"/>
    <w:rsid w:val="00CD78D8"/>
    <w:rsid w:val="00CE0F9C"/>
    <w:rsid w:val="00CE2A28"/>
    <w:rsid w:val="00CE3D50"/>
    <w:rsid w:val="00CE5AB7"/>
    <w:rsid w:val="00CE7364"/>
    <w:rsid w:val="00CF5055"/>
    <w:rsid w:val="00D01698"/>
    <w:rsid w:val="00D03CF4"/>
    <w:rsid w:val="00D06830"/>
    <w:rsid w:val="00D103BC"/>
    <w:rsid w:val="00D116D2"/>
    <w:rsid w:val="00D13735"/>
    <w:rsid w:val="00D1386A"/>
    <w:rsid w:val="00D1449C"/>
    <w:rsid w:val="00D21A7D"/>
    <w:rsid w:val="00D22DF5"/>
    <w:rsid w:val="00D22E15"/>
    <w:rsid w:val="00D24C7D"/>
    <w:rsid w:val="00D25112"/>
    <w:rsid w:val="00D33F92"/>
    <w:rsid w:val="00D4662C"/>
    <w:rsid w:val="00D47E8D"/>
    <w:rsid w:val="00D51F64"/>
    <w:rsid w:val="00D53544"/>
    <w:rsid w:val="00D539AB"/>
    <w:rsid w:val="00D66593"/>
    <w:rsid w:val="00D665CD"/>
    <w:rsid w:val="00D81A87"/>
    <w:rsid w:val="00D865E5"/>
    <w:rsid w:val="00D91323"/>
    <w:rsid w:val="00D91933"/>
    <w:rsid w:val="00D92569"/>
    <w:rsid w:val="00D92802"/>
    <w:rsid w:val="00D97360"/>
    <w:rsid w:val="00DA2427"/>
    <w:rsid w:val="00DC3680"/>
    <w:rsid w:val="00DC6D84"/>
    <w:rsid w:val="00DD19A2"/>
    <w:rsid w:val="00DD412D"/>
    <w:rsid w:val="00DD4EA8"/>
    <w:rsid w:val="00DD7EFB"/>
    <w:rsid w:val="00DF027C"/>
    <w:rsid w:val="00DF0B6E"/>
    <w:rsid w:val="00DF0C42"/>
    <w:rsid w:val="00DF598E"/>
    <w:rsid w:val="00E0004B"/>
    <w:rsid w:val="00E11847"/>
    <w:rsid w:val="00E11A36"/>
    <w:rsid w:val="00E12FBA"/>
    <w:rsid w:val="00E16586"/>
    <w:rsid w:val="00E168E2"/>
    <w:rsid w:val="00E222B5"/>
    <w:rsid w:val="00E23979"/>
    <w:rsid w:val="00E2418C"/>
    <w:rsid w:val="00E40F20"/>
    <w:rsid w:val="00E427DB"/>
    <w:rsid w:val="00E44248"/>
    <w:rsid w:val="00E4592D"/>
    <w:rsid w:val="00E47D49"/>
    <w:rsid w:val="00E51235"/>
    <w:rsid w:val="00E52726"/>
    <w:rsid w:val="00E542C2"/>
    <w:rsid w:val="00E63B58"/>
    <w:rsid w:val="00E65EAA"/>
    <w:rsid w:val="00E67AC1"/>
    <w:rsid w:val="00E71F62"/>
    <w:rsid w:val="00E76130"/>
    <w:rsid w:val="00E8605A"/>
    <w:rsid w:val="00E86B1E"/>
    <w:rsid w:val="00E87B9A"/>
    <w:rsid w:val="00E942DB"/>
    <w:rsid w:val="00E953C8"/>
    <w:rsid w:val="00E97B6A"/>
    <w:rsid w:val="00EB0580"/>
    <w:rsid w:val="00EB1899"/>
    <w:rsid w:val="00EB1D31"/>
    <w:rsid w:val="00EB3015"/>
    <w:rsid w:val="00EB3E61"/>
    <w:rsid w:val="00EB6509"/>
    <w:rsid w:val="00EB6A85"/>
    <w:rsid w:val="00EB7936"/>
    <w:rsid w:val="00EB7BB7"/>
    <w:rsid w:val="00ED0C32"/>
    <w:rsid w:val="00ED485E"/>
    <w:rsid w:val="00ED7116"/>
    <w:rsid w:val="00EE67D6"/>
    <w:rsid w:val="00EF13FC"/>
    <w:rsid w:val="00EF4E7A"/>
    <w:rsid w:val="00F035A4"/>
    <w:rsid w:val="00F03D20"/>
    <w:rsid w:val="00F07748"/>
    <w:rsid w:val="00F101F0"/>
    <w:rsid w:val="00F11A30"/>
    <w:rsid w:val="00F21020"/>
    <w:rsid w:val="00F2205E"/>
    <w:rsid w:val="00F320B1"/>
    <w:rsid w:val="00F402E5"/>
    <w:rsid w:val="00F40691"/>
    <w:rsid w:val="00F432F0"/>
    <w:rsid w:val="00F5273B"/>
    <w:rsid w:val="00F53560"/>
    <w:rsid w:val="00F55F54"/>
    <w:rsid w:val="00F56B07"/>
    <w:rsid w:val="00F57E8A"/>
    <w:rsid w:val="00F60D5F"/>
    <w:rsid w:val="00F65588"/>
    <w:rsid w:val="00F73D6D"/>
    <w:rsid w:val="00F76D13"/>
    <w:rsid w:val="00F819B5"/>
    <w:rsid w:val="00F85C7E"/>
    <w:rsid w:val="00F94EDA"/>
    <w:rsid w:val="00FA2982"/>
    <w:rsid w:val="00FA56A1"/>
    <w:rsid w:val="00FA6651"/>
    <w:rsid w:val="00FB0BA1"/>
    <w:rsid w:val="00FB65AA"/>
    <w:rsid w:val="00FC2759"/>
    <w:rsid w:val="00FD1C88"/>
    <w:rsid w:val="00FD2674"/>
    <w:rsid w:val="00FD4A3F"/>
    <w:rsid w:val="00FD60AC"/>
    <w:rsid w:val="00FD729A"/>
    <w:rsid w:val="00FF0DB6"/>
    <w:rsid w:val="00FF3EE1"/>
    <w:rsid w:val="00FF5AC7"/>
    <w:rsid w:val="00FF6BC2"/>
    <w:rsid w:val="0174E04A"/>
    <w:rsid w:val="02BD0E9B"/>
    <w:rsid w:val="04056FBD"/>
    <w:rsid w:val="04E5FEA0"/>
    <w:rsid w:val="052DEAE7"/>
    <w:rsid w:val="05562C7C"/>
    <w:rsid w:val="06369140"/>
    <w:rsid w:val="068D7B2D"/>
    <w:rsid w:val="06D23F4B"/>
    <w:rsid w:val="07129A90"/>
    <w:rsid w:val="0717363A"/>
    <w:rsid w:val="08BB57CD"/>
    <w:rsid w:val="08CC57B4"/>
    <w:rsid w:val="098ED021"/>
    <w:rsid w:val="09C451A6"/>
    <w:rsid w:val="0C6CA7B5"/>
    <w:rsid w:val="0D938619"/>
    <w:rsid w:val="0EC33DA3"/>
    <w:rsid w:val="0F99CC36"/>
    <w:rsid w:val="114DC7DA"/>
    <w:rsid w:val="11DF3D9C"/>
    <w:rsid w:val="13FAE346"/>
    <w:rsid w:val="14D14FF7"/>
    <w:rsid w:val="16F06B94"/>
    <w:rsid w:val="17C36252"/>
    <w:rsid w:val="183CC592"/>
    <w:rsid w:val="18550AE5"/>
    <w:rsid w:val="19E25CD7"/>
    <w:rsid w:val="1B918276"/>
    <w:rsid w:val="1CDBFD35"/>
    <w:rsid w:val="1EF7A2DF"/>
    <w:rsid w:val="20037F20"/>
    <w:rsid w:val="20B6F073"/>
    <w:rsid w:val="21433B63"/>
    <w:rsid w:val="21883252"/>
    <w:rsid w:val="2219A814"/>
    <w:rsid w:val="23620936"/>
    <w:rsid w:val="23C38C1E"/>
    <w:rsid w:val="24099F6C"/>
    <w:rsid w:val="25A5545B"/>
    <w:rsid w:val="27D10219"/>
    <w:rsid w:val="2BFE2C36"/>
    <w:rsid w:val="2C3FFAFC"/>
    <w:rsid w:val="2C9D27C7"/>
    <w:rsid w:val="2D20E4E9"/>
    <w:rsid w:val="2F3C8E68"/>
    <w:rsid w:val="325C0012"/>
    <w:rsid w:val="326C3ECA"/>
    <w:rsid w:val="32E5BB1F"/>
    <w:rsid w:val="33326CC3"/>
    <w:rsid w:val="34146B6D"/>
    <w:rsid w:val="350160C9"/>
    <w:rsid w:val="37202E9C"/>
    <w:rsid w:val="37382809"/>
    <w:rsid w:val="37A6C27B"/>
    <w:rsid w:val="382365FE"/>
    <w:rsid w:val="38900BFC"/>
    <w:rsid w:val="394292DC"/>
    <w:rsid w:val="3981A9E2"/>
    <w:rsid w:val="39885319"/>
    <w:rsid w:val="3BA720EC"/>
    <w:rsid w:val="3BEC17DB"/>
    <w:rsid w:val="3C3F0FDD"/>
    <w:rsid w:val="3DCA814B"/>
    <w:rsid w:val="3E5CDA0F"/>
    <w:rsid w:val="3F57A68B"/>
    <w:rsid w:val="3FA7EE9C"/>
    <w:rsid w:val="4207EA20"/>
    <w:rsid w:val="42966A8A"/>
    <w:rsid w:val="42E5ABE4"/>
    <w:rsid w:val="43DD3815"/>
    <w:rsid w:val="44238FCA"/>
    <w:rsid w:val="45F36D97"/>
    <w:rsid w:val="45FD66AE"/>
    <w:rsid w:val="47111D74"/>
    <w:rsid w:val="48190C58"/>
    <w:rsid w:val="483105C5"/>
    <w:rsid w:val="4878C9A6"/>
    <w:rsid w:val="49DBCB96"/>
    <w:rsid w:val="4A4C46C8"/>
    <w:rsid w:val="4B8A15AC"/>
    <w:rsid w:val="4B9C9475"/>
    <w:rsid w:val="4C8372AF"/>
    <w:rsid w:val="4DC6CF27"/>
    <w:rsid w:val="4DDB1FDA"/>
    <w:rsid w:val="4E2D23E8"/>
    <w:rsid w:val="4EB711C6"/>
    <w:rsid w:val="4EBECC7B"/>
    <w:rsid w:val="4F579750"/>
    <w:rsid w:val="4F76F03B"/>
    <w:rsid w:val="5023B996"/>
    <w:rsid w:val="510A64FF"/>
    <w:rsid w:val="53BB7C4D"/>
    <w:rsid w:val="53FC775A"/>
    <w:rsid w:val="54F50BC3"/>
    <w:rsid w:val="55A4C7CD"/>
    <w:rsid w:val="55F30D08"/>
    <w:rsid w:val="5637D126"/>
    <w:rsid w:val="56D09BFB"/>
    <w:rsid w:val="5811A80A"/>
    <w:rsid w:val="5A5D408E"/>
    <w:rsid w:val="5A7244A3"/>
    <w:rsid w:val="5ABEF647"/>
    <w:rsid w:val="5B757C05"/>
    <w:rsid w:val="5C50AE13"/>
    <w:rsid w:val="5CC4EECF"/>
    <w:rsid w:val="5D484127"/>
    <w:rsid w:val="5DA1F8DA"/>
    <w:rsid w:val="5DF9312A"/>
    <w:rsid w:val="5E6CB932"/>
    <w:rsid w:val="5F95018B"/>
    <w:rsid w:val="5FAFEF82"/>
    <w:rsid w:val="60149A93"/>
    <w:rsid w:val="60270503"/>
    <w:rsid w:val="6071CC66"/>
    <w:rsid w:val="61098B7B"/>
    <w:rsid w:val="62200185"/>
    <w:rsid w:val="625C7471"/>
    <w:rsid w:val="628D3099"/>
    <w:rsid w:val="63F9D869"/>
    <w:rsid w:val="644F4A51"/>
    <w:rsid w:val="655A0027"/>
    <w:rsid w:val="662D7780"/>
    <w:rsid w:val="666AB3BA"/>
    <w:rsid w:val="68BDD422"/>
    <w:rsid w:val="690D09AB"/>
    <w:rsid w:val="69FB5361"/>
    <w:rsid w:val="6BA6ABC7"/>
    <w:rsid w:val="6C393850"/>
    <w:rsid w:val="6E8D2794"/>
    <w:rsid w:val="6FB30F26"/>
    <w:rsid w:val="7102976B"/>
    <w:rsid w:val="717F39EF"/>
    <w:rsid w:val="72C79B11"/>
    <w:rsid w:val="73BA93BB"/>
    <w:rsid w:val="73DAA6E5"/>
    <w:rsid w:val="745C7B06"/>
    <w:rsid w:val="749F85F2"/>
    <w:rsid w:val="74DE9EF2"/>
    <w:rsid w:val="7501F8BE"/>
    <w:rsid w:val="7559310E"/>
    <w:rsid w:val="7697D4D2"/>
    <w:rsid w:val="76DCCBC1"/>
    <w:rsid w:val="79CFB495"/>
    <w:rsid w:val="79FE42EE"/>
    <w:rsid w:val="7B63BE11"/>
    <w:rsid w:val="7BD8A2D7"/>
    <w:rsid w:val="7BF9F491"/>
    <w:rsid w:val="7C7BF988"/>
    <w:rsid w:val="7D6E7C12"/>
    <w:rsid w:val="7D7F63BB"/>
    <w:rsid w:val="7DC45AAA"/>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F4389"/>
  <w15:docId w15:val="{813566BF-2CC1-493F-B9EE-9AB07F94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687"/>
    <w:rPr>
      <w:rFonts w:ascii="Tahoma" w:hAnsi="Tahoma" w:cs="Tahoma"/>
      <w:sz w:val="16"/>
      <w:szCs w:val="16"/>
      <w:lang w:eastAsia="en-US"/>
    </w:rPr>
  </w:style>
  <w:style w:type="paragraph" w:styleId="Titre1">
    <w:name w:val="heading 1"/>
    <w:basedOn w:val="Normal"/>
    <w:next w:val="Normal"/>
    <w:qFormat/>
    <w:rsid w:val="00703249"/>
    <w:pPr>
      <w:pBdr>
        <w:top w:val="single" w:sz="4" w:space="1" w:color="auto"/>
        <w:left w:val="single" w:sz="4" w:space="4" w:color="auto"/>
        <w:bottom w:val="single" w:sz="4" w:space="1" w:color="auto"/>
        <w:right w:val="single" w:sz="4" w:space="4" w:color="auto"/>
      </w:pBdr>
      <w:tabs>
        <w:tab w:val="left" w:pos="7185"/>
      </w:tabs>
      <w:spacing w:before="200"/>
      <w:ind w:left="450"/>
      <w:outlineLvl w:val="0"/>
    </w:pPr>
    <w:rPr>
      <w:rFonts w:asciiTheme="minorHAnsi" w:hAnsiTheme="minorHAnsi" w:cstheme="minorHAnsi"/>
      <w:b/>
      <w:caps/>
      <w:sz w:val="22"/>
      <w:szCs w:val="22"/>
    </w:rPr>
  </w:style>
  <w:style w:type="paragraph" w:styleId="Titre2">
    <w:name w:val="heading 2"/>
    <w:basedOn w:val="Normal"/>
    <w:next w:val="Normal"/>
    <w:link w:val="Titre2Car"/>
    <w:qFormat/>
    <w:rsid w:val="00B62FF4"/>
    <w:pPr>
      <w:jc w:val="both"/>
      <w:outlineLvl w:val="1"/>
    </w:pPr>
    <w:rPr>
      <w:rFonts w:asciiTheme="minorHAnsi" w:hAnsiTheme="minorHAnsi" w:cstheme="minorHAnsi"/>
      <w:b/>
      <w:bCs/>
      <w:sz w:val="22"/>
      <w:szCs w:val="22"/>
      <w:u w:val="single"/>
    </w:rPr>
  </w:style>
  <w:style w:type="paragraph" w:styleId="Titre3">
    <w:name w:val="heading 3"/>
    <w:basedOn w:val="Normal"/>
    <w:next w:val="Normal"/>
    <w:qFormat/>
    <w:pPr>
      <w:spacing w:after="200"/>
      <w:ind w:left="450"/>
      <w:outlineLvl w:val="2"/>
    </w:pPr>
    <w:rPr>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style>
  <w:style w:type="paragraph" w:customStyle="1" w:styleId="Italics">
    <w:name w:val="Italics"/>
    <w:basedOn w:val="Normal"/>
    <w:rPr>
      <w:i/>
      <w:lang w:bidi="en-US"/>
    </w:rPr>
  </w:style>
  <w:style w:type="paragraph" w:customStyle="1" w:styleId="Text">
    <w:name w:val="Text"/>
    <w:basedOn w:val="Normal"/>
    <w:pPr>
      <w:spacing w:before="100" w:after="100" w:line="288" w:lineRule="auto"/>
    </w:pPr>
    <w:rPr>
      <w:lang w:bidi="en-US"/>
    </w:rPr>
  </w:style>
  <w:style w:type="character" w:customStyle="1" w:styleId="CheckBoxChar">
    <w:name w:val="Check Box Char"/>
    <w:link w:val="CheckBox"/>
    <w:locked/>
    <w:rPr>
      <w:rFonts w:ascii="Tahoma" w:hAnsi="Tahoma" w:cs="Tahoma" w:hint="default"/>
      <w:color w:val="999999"/>
      <w:sz w:val="16"/>
      <w:szCs w:val="24"/>
      <w:lang w:val="en-GB" w:eastAsia="en-US" w:bidi="en-US"/>
    </w:rPr>
  </w:style>
  <w:style w:type="paragraph" w:customStyle="1" w:styleId="CheckBox">
    <w:name w:val="Check Box"/>
    <w:basedOn w:val="Normal"/>
    <w:link w:val="CheckBoxChar"/>
    <w:rPr>
      <w:color w:val="999999"/>
      <w:lang w:bidi="en-US"/>
    </w:rPr>
  </w:style>
  <w:style w:type="paragraph" w:customStyle="1" w:styleId="Centered">
    <w:name w:val="Centered"/>
    <w:basedOn w:val="Normal"/>
    <w:pPr>
      <w:jc w:val="center"/>
    </w:pPr>
    <w:rPr>
      <w:lang w:bidi="en-US"/>
    </w:rPr>
  </w:style>
  <w:style w:type="paragraph" w:customStyle="1" w:styleId="AdditionalComments">
    <w:name w:val="Additional Comments"/>
    <w:basedOn w:val="Normal"/>
    <w:pPr>
      <w:spacing w:before="100"/>
    </w:pPr>
    <w:rPr>
      <w:caps/>
      <w:lang w:bidi="en-US"/>
    </w:rPr>
  </w:style>
  <w:style w:type="paragraph" w:customStyle="1" w:styleId="RequirementsList">
    <w:name w:val="Requirements List"/>
    <w:basedOn w:val="Text"/>
    <w:pPr>
      <w:numPr>
        <w:numId w:val="2"/>
      </w:numPr>
    </w:pPr>
  </w:style>
  <w:style w:type="paragraph" w:customStyle="1" w:styleId="AllCaps">
    <w:name w:val="All Caps"/>
    <w:basedOn w:val="Normal"/>
    <w:rPr>
      <w:caps/>
      <w:lang w:bidi="en-US"/>
    </w:rPr>
  </w:style>
  <w:style w:type="paragraph" w:styleId="En-tte">
    <w:name w:val="header"/>
    <w:basedOn w:val="Normal"/>
    <w:link w:val="En-tteCar"/>
    <w:uiPriority w:val="99"/>
    <w:rsid w:val="00561563"/>
    <w:pPr>
      <w:tabs>
        <w:tab w:val="center" w:pos="4536"/>
        <w:tab w:val="right" w:pos="9072"/>
      </w:tabs>
    </w:pPr>
  </w:style>
  <w:style w:type="character" w:customStyle="1" w:styleId="En-tteCar">
    <w:name w:val="En-tête Car"/>
    <w:link w:val="En-tte"/>
    <w:uiPriority w:val="99"/>
    <w:rsid w:val="00561563"/>
    <w:rPr>
      <w:rFonts w:ascii="Tahoma" w:hAnsi="Tahoma" w:cs="Tahoma"/>
      <w:sz w:val="16"/>
      <w:szCs w:val="16"/>
    </w:rPr>
  </w:style>
  <w:style w:type="paragraph" w:styleId="Pieddepage">
    <w:name w:val="footer"/>
    <w:basedOn w:val="Normal"/>
    <w:link w:val="PieddepageCar"/>
    <w:uiPriority w:val="99"/>
    <w:rsid w:val="00561563"/>
    <w:pPr>
      <w:tabs>
        <w:tab w:val="center" w:pos="4536"/>
        <w:tab w:val="right" w:pos="9072"/>
      </w:tabs>
    </w:pPr>
  </w:style>
  <w:style w:type="character" w:customStyle="1" w:styleId="PieddepageCar">
    <w:name w:val="Pied de page Car"/>
    <w:link w:val="Pieddepage"/>
    <w:uiPriority w:val="99"/>
    <w:rsid w:val="00561563"/>
    <w:rPr>
      <w:rFonts w:ascii="Tahoma" w:hAnsi="Tahoma" w:cs="Tahoma"/>
      <w:sz w:val="16"/>
      <w:szCs w:val="16"/>
    </w:rPr>
  </w:style>
  <w:style w:type="character" w:customStyle="1" w:styleId="Titre2Car">
    <w:name w:val="Titre 2 Car"/>
    <w:link w:val="Titre2"/>
    <w:rsid w:val="00B62FF4"/>
    <w:rPr>
      <w:rFonts w:asciiTheme="minorHAnsi" w:hAnsiTheme="minorHAnsi" w:cstheme="minorHAnsi"/>
      <w:b/>
      <w:bCs/>
      <w:sz w:val="22"/>
      <w:szCs w:val="22"/>
      <w:u w:val="single"/>
      <w:lang w:val="en-GB" w:eastAsia="en-US"/>
    </w:rPr>
  </w:style>
  <w:style w:type="table" w:styleId="Grilledutableau">
    <w:name w:val="Table Grid"/>
    <w:basedOn w:val="TableauNormal"/>
    <w:rsid w:val="00395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779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549B4"/>
    <w:pPr>
      <w:suppressAutoHyphens/>
      <w:ind w:left="720"/>
      <w:contextualSpacing/>
    </w:pPr>
    <w:rPr>
      <w:rFonts w:ascii="Times New Roman" w:hAnsi="Times New Roman" w:cs="Times New Roman"/>
      <w:kern w:val="1"/>
      <w:sz w:val="20"/>
      <w:szCs w:val="20"/>
      <w:lang w:eastAsia="zh-CN"/>
    </w:rPr>
  </w:style>
  <w:style w:type="character" w:styleId="Marquedecommentaire">
    <w:name w:val="annotation reference"/>
    <w:basedOn w:val="Policepardfaut"/>
    <w:semiHidden/>
    <w:unhideWhenUsed/>
    <w:rsid w:val="0072008A"/>
    <w:rPr>
      <w:sz w:val="16"/>
      <w:szCs w:val="16"/>
    </w:rPr>
  </w:style>
  <w:style w:type="paragraph" w:styleId="Commentaire">
    <w:name w:val="annotation text"/>
    <w:basedOn w:val="Normal"/>
    <w:link w:val="CommentaireCar"/>
    <w:unhideWhenUsed/>
    <w:rsid w:val="0072008A"/>
    <w:rPr>
      <w:sz w:val="20"/>
      <w:szCs w:val="20"/>
    </w:rPr>
  </w:style>
  <w:style w:type="character" w:customStyle="1" w:styleId="CommentaireCar">
    <w:name w:val="Commentaire Car"/>
    <w:basedOn w:val="Policepardfaut"/>
    <w:link w:val="Commentaire"/>
    <w:rsid w:val="0072008A"/>
    <w:rPr>
      <w:rFonts w:ascii="Tahoma" w:hAnsi="Tahoma" w:cs="Tahoma"/>
      <w:lang w:val="en-GB" w:eastAsia="en-US"/>
    </w:rPr>
  </w:style>
  <w:style w:type="paragraph" w:styleId="Objetducommentaire">
    <w:name w:val="annotation subject"/>
    <w:basedOn w:val="Commentaire"/>
    <w:next w:val="Commentaire"/>
    <w:link w:val="ObjetducommentaireCar"/>
    <w:semiHidden/>
    <w:unhideWhenUsed/>
    <w:rsid w:val="0072008A"/>
    <w:rPr>
      <w:b/>
      <w:bCs/>
    </w:rPr>
  </w:style>
  <w:style w:type="character" w:customStyle="1" w:styleId="ObjetducommentaireCar">
    <w:name w:val="Objet du commentaire Car"/>
    <w:basedOn w:val="CommentaireCar"/>
    <w:link w:val="Objetducommentaire"/>
    <w:semiHidden/>
    <w:rsid w:val="0072008A"/>
    <w:rPr>
      <w:rFonts w:ascii="Tahoma" w:hAnsi="Tahoma" w:cs="Tahoma"/>
      <w:b/>
      <w:bCs/>
      <w:lang w:val="en-GB" w:eastAsia="en-US"/>
    </w:rPr>
  </w:style>
  <w:style w:type="character" w:styleId="Lienhypertexte">
    <w:name w:val="Hyperlink"/>
    <w:basedOn w:val="Policepardfaut"/>
    <w:uiPriority w:val="99"/>
    <w:unhideWhenUsed/>
    <w:rsid w:val="0087412B"/>
    <w:rPr>
      <w:color w:val="0000FF" w:themeColor="hyperlink"/>
      <w:u w:val="single"/>
    </w:rPr>
  </w:style>
  <w:style w:type="paragraph" w:styleId="Rvision">
    <w:name w:val="Revision"/>
    <w:hidden/>
    <w:uiPriority w:val="99"/>
    <w:semiHidden/>
    <w:rsid w:val="0058658A"/>
    <w:rPr>
      <w:rFonts w:ascii="Tahoma" w:hAnsi="Tahoma" w:cs="Tahoma"/>
      <w:sz w:val="16"/>
      <w:szCs w:val="16"/>
      <w:lang w:eastAsia="en-US"/>
    </w:rPr>
  </w:style>
  <w:style w:type="paragraph" w:styleId="En-ttedetabledesmatires">
    <w:name w:val="TOC Heading"/>
    <w:basedOn w:val="Titre1"/>
    <w:next w:val="Normal"/>
    <w:uiPriority w:val="39"/>
    <w:unhideWhenUsed/>
    <w:qFormat/>
    <w:rsid w:val="00AE26D2"/>
    <w:pPr>
      <w:keepNext/>
      <w:keepLines/>
      <w:pBdr>
        <w:top w:val="none" w:sz="0" w:space="0" w:color="auto"/>
        <w:left w:val="none" w:sz="0" w:space="0" w:color="auto"/>
        <w:bottom w:val="none" w:sz="0" w:space="0" w:color="auto"/>
        <w:right w:val="none" w:sz="0" w:space="0" w:color="auto"/>
      </w:pBdr>
      <w:tabs>
        <w:tab w:val="clear" w:pos="7185"/>
      </w:tabs>
      <w:spacing w:before="240" w:line="259" w:lineRule="auto"/>
      <w:ind w:left="0"/>
      <w:outlineLvl w:val="9"/>
    </w:pPr>
    <w:rPr>
      <w:rFonts w:asciiTheme="majorHAnsi" w:eastAsiaTheme="majorEastAsia" w:hAnsiTheme="majorHAnsi" w:cstheme="majorBidi"/>
      <w:b w:val="0"/>
      <w:caps w:val="0"/>
      <w:color w:val="365F91" w:themeColor="accent1" w:themeShade="BF"/>
      <w:sz w:val="32"/>
      <w:szCs w:val="32"/>
      <w:lang w:eastAsia="zh-CN"/>
    </w:rPr>
  </w:style>
  <w:style w:type="paragraph" w:styleId="TM1">
    <w:name w:val="toc 1"/>
    <w:basedOn w:val="Normal"/>
    <w:next w:val="Normal"/>
    <w:autoRedefine/>
    <w:uiPriority w:val="39"/>
    <w:unhideWhenUsed/>
    <w:rsid w:val="004756C5"/>
    <w:pPr>
      <w:tabs>
        <w:tab w:val="right" w:leader="dot" w:pos="10457"/>
      </w:tabs>
      <w:spacing w:after="100"/>
    </w:pPr>
  </w:style>
  <w:style w:type="paragraph" w:styleId="TM2">
    <w:name w:val="toc 2"/>
    <w:basedOn w:val="Normal"/>
    <w:next w:val="Normal"/>
    <w:autoRedefine/>
    <w:uiPriority w:val="39"/>
    <w:unhideWhenUsed/>
    <w:rsid w:val="00AE26D2"/>
    <w:pPr>
      <w:spacing w:after="100"/>
      <w:ind w:left="160"/>
    </w:pPr>
  </w:style>
  <w:style w:type="paragraph" w:customStyle="1" w:styleId="Notes">
    <w:name w:val="Notes"/>
    <w:basedOn w:val="Normal"/>
    <w:uiPriority w:val="10"/>
    <w:qFormat/>
    <w:rsid w:val="00320539"/>
    <w:pPr>
      <w:spacing w:before="400" w:line="276" w:lineRule="auto"/>
    </w:pPr>
    <w:rPr>
      <w:rFonts w:asciiTheme="minorHAnsi" w:eastAsiaTheme="minorEastAsia" w:hAnsiTheme="minorHAnsi" w:cstheme="minorBidi"/>
      <w:spacing w:val="4"/>
      <w:sz w:val="22"/>
      <w:szCs w:val="20"/>
      <w:lang w:eastAsia="ja-JP"/>
    </w:rPr>
  </w:style>
  <w:style w:type="table" w:customStyle="1" w:styleId="Formulairedenotes1">
    <w:name w:val="Formulaire de notes 1"/>
    <w:basedOn w:val="TableauNormal"/>
    <w:uiPriority w:val="99"/>
    <w:rsid w:val="00320539"/>
    <w:rPr>
      <w:rFonts w:asciiTheme="minorHAnsi" w:eastAsiaTheme="minorEastAsia" w:hAnsiTheme="minorHAnsi" w:cstheme="minorBidi"/>
      <w:sz w:val="22"/>
      <w:szCs w:val="22"/>
      <w:lang w:eastAsia="ja-JP"/>
    </w:r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Grilledutableau2">
    <w:name w:val="Grille du tableau2"/>
    <w:basedOn w:val="TableauNormal"/>
    <w:next w:val="Grilledutableau"/>
    <w:rsid w:val="00D86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570331">
      <w:bodyDiv w:val="1"/>
      <w:marLeft w:val="0"/>
      <w:marRight w:val="0"/>
      <w:marTop w:val="0"/>
      <w:marBottom w:val="0"/>
      <w:divBdr>
        <w:top w:val="none" w:sz="0" w:space="0" w:color="auto"/>
        <w:left w:val="none" w:sz="0" w:space="0" w:color="auto"/>
        <w:bottom w:val="none" w:sz="0" w:space="0" w:color="auto"/>
        <w:right w:val="none" w:sz="0" w:space="0" w:color="auto"/>
      </w:divBdr>
    </w:div>
    <w:div w:id="618679449">
      <w:bodyDiv w:val="1"/>
      <w:marLeft w:val="0"/>
      <w:marRight w:val="0"/>
      <w:marTop w:val="0"/>
      <w:marBottom w:val="0"/>
      <w:divBdr>
        <w:top w:val="none" w:sz="0" w:space="0" w:color="auto"/>
        <w:left w:val="none" w:sz="0" w:space="0" w:color="auto"/>
        <w:bottom w:val="none" w:sz="0" w:space="0" w:color="auto"/>
        <w:right w:val="none" w:sz="0" w:space="0" w:color="auto"/>
      </w:divBdr>
    </w:div>
    <w:div w:id="18081642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i\AppData\Roaming\Microsoft\Templates\MS_job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00A6631C214880A488F17E3531C242"/>
        <w:category>
          <w:name w:val="Général"/>
          <w:gallery w:val="placeholder"/>
        </w:category>
        <w:types>
          <w:type w:val="bbPlcHdr"/>
        </w:types>
        <w:behaviors>
          <w:behavior w:val="content"/>
        </w:behaviors>
        <w:guid w:val="{71612B17-B103-49DF-AA93-26256FA15358}"/>
      </w:docPartPr>
      <w:docPartBody>
        <w:p w:rsidR="00E23148" w:rsidRDefault="00E23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F5C"/>
    <w:rsid w:val="000F35CF"/>
    <w:rsid w:val="00432137"/>
    <w:rsid w:val="006762DD"/>
    <w:rsid w:val="00697D37"/>
    <w:rsid w:val="00994B66"/>
    <w:rsid w:val="00AC0658"/>
    <w:rsid w:val="00BA0F5C"/>
    <w:rsid w:val="00BE03CB"/>
    <w:rsid w:val="00C061E4"/>
    <w:rsid w:val="00CA7812"/>
    <w:rsid w:val="00CC051C"/>
    <w:rsid w:val="00E168E2"/>
    <w:rsid w:val="00E2314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97C039C20A3E4BBC15A1E32935CADC" ma:contentTypeVersion="17" ma:contentTypeDescription="Create a new document." ma:contentTypeScope="" ma:versionID="50d250b69fdffce73d1972fafeb113dd">
  <xsd:schema xmlns:xsd="http://www.w3.org/2001/XMLSchema" xmlns:xs="http://www.w3.org/2001/XMLSchema" xmlns:p="http://schemas.microsoft.com/office/2006/metadata/properties" xmlns:ns2="a3156912-11c3-4fd9-963e-4723ea26edc7" xmlns:ns3="341c8971-ca0c-42cf-adff-1d1a241fd067" targetNamespace="http://schemas.microsoft.com/office/2006/metadata/properties" ma:root="true" ma:fieldsID="3b7557ee541dd293ed3fe89e331238f6" ns2:_="" ns3:_="">
    <xsd:import namespace="a3156912-11c3-4fd9-963e-4723ea26edc7"/>
    <xsd:import namespace="341c8971-ca0c-42cf-adff-1d1a241fd0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56912-11c3-4fd9-963e-4723ea26e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624697-ffb6-4d10-8e25-c08dd7c864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c8971-ca0c-42cf-adff-1d1a241fd0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2b6bac-2b4c-406a-8ffc-2726702d8067}" ma:internalName="TaxCatchAll" ma:showField="CatchAllData" ma:web="341c8971-ca0c-42cf-adff-1d1a241fd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156912-11c3-4fd9-963e-4723ea26edc7">
      <Terms xmlns="http://schemas.microsoft.com/office/infopath/2007/PartnerControls"/>
    </lcf76f155ced4ddcb4097134ff3c332f>
    <TaxCatchAll xmlns="341c8971-ca0c-42cf-adff-1d1a241fd067" xsi:nil="true"/>
    <SharedWithUsers xmlns="341c8971-ca0c-42cf-adff-1d1a241fd06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4404B-F083-4F10-BC07-C4EFDB6E16B7}">
  <ds:schemaRefs>
    <ds:schemaRef ds:uri="http://schemas.openxmlformats.org/officeDocument/2006/bibliography"/>
  </ds:schemaRefs>
</ds:datastoreItem>
</file>

<file path=customXml/itemProps2.xml><?xml version="1.0" encoding="utf-8"?>
<ds:datastoreItem xmlns:ds="http://schemas.openxmlformats.org/officeDocument/2006/customXml" ds:itemID="{349FE487-B02C-409A-B4A2-4FED9C24FA4D}"/>
</file>

<file path=customXml/itemProps3.xml><?xml version="1.0" encoding="utf-8"?>
<ds:datastoreItem xmlns:ds="http://schemas.openxmlformats.org/officeDocument/2006/customXml" ds:itemID="{D3B7DCE5-7ACB-4428-81E5-CE20CBA7D76A}">
  <ds:schemaRefs>
    <ds:schemaRef ds:uri="http://schemas.microsoft.com/office/2006/metadata/properties"/>
    <ds:schemaRef ds:uri="http://schemas.microsoft.com/office/infopath/2007/PartnerControls"/>
    <ds:schemaRef ds:uri="a3156912-11c3-4fd9-963e-4723ea26edc7"/>
    <ds:schemaRef ds:uri="341c8971-ca0c-42cf-adff-1d1a241fd067"/>
  </ds:schemaRefs>
</ds:datastoreItem>
</file>

<file path=customXml/itemProps4.xml><?xml version="1.0" encoding="utf-8"?>
<ds:datastoreItem xmlns:ds="http://schemas.openxmlformats.org/officeDocument/2006/customXml" ds:itemID="{BCB73944-A1D5-4D73-BA83-FED64FB10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MS_jobd</Template>
  <TotalTime>30</TotalTime>
  <Pages>6</Pages>
  <Words>1465</Words>
  <Characters>8060</Characters>
  <Application>Microsoft Office Word</Application>
  <DocSecurity>0</DocSecurity>
  <Lines>67</Lines>
  <Paragraphs>19</Paragraphs>
  <ScaleCrop>false</ScaleCrop>
  <Company>Hewlett-Packard Company</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Narjess SEDDIKI</dc:creator>
  <cp:keywords/>
  <cp:lastModifiedBy>PARRAIN Fanny</cp:lastModifiedBy>
  <cp:revision>357</cp:revision>
  <cp:lastPrinted>2004-02-15T02:55:00Z</cp:lastPrinted>
  <dcterms:created xsi:type="dcterms:W3CDTF">2021-10-12T12:10:00Z</dcterms:created>
  <dcterms:modified xsi:type="dcterms:W3CDTF">2026-07-23T09:18:00Z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TC062562901036</vt:lpwstr>
  </property>
  <property fmtid="{D5CDD505-2E9C-101B-9397-08002B2CF9AE}" pid="3" name="ContentTypeId">
    <vt:lpwstr>0x0101005D97C039C20A3E4BBC15A1E32935CADC</vt:lpwstr>
  </property>
  <property fmtid="{D5CDD505-2E9C-101B-9397-08002B2CF9AE}" pid="4" name="Order">
    <vt:r8>25600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